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900" w:rsidRPr="0015094E" w:rsidRDefault="001F09A0" w:rsidP="0015094E">
      <w:pPr>
        <w:pStyle w:val="PSMtitel"/>
      </w:pPr>
      <w:bookmarkStart w:id="0" w:name="_GoBack"/>
      <w:bookmarkEnd w:id="0"/>
      <w:r>
        <w:t>Geheugenmetaal</w:t>
      </w:r>
    </w:p>
    <w:p w:rsidR="00750DC1" w:rsidRPr="0030667A" w:rsidRDefault="006902C2" w:rsidP="00BC07C0">
      <w:pPr>
        <w:pStyle w:val="Geenafstand"/>
        <w:numPr>
          <w:ilvl w:val="0"/>
          <w:numId w:val="3"/>
        </w:numPr>
        <w:spacing w:line="300" w:lineRule="exact"/>
        <w:rPr>
          <w:rFonts w:ascii="Calibri" w:hAnsi="Calibri" w:cs="Calibri"/>
          <w:sz w:val="24"/>
          <w:lang w:val="nl-NL"/>
        </w:rPr>
      </w:pPr>
      <w:r>
        <w:rPr>
          <w:noProof/>
          <w:color w:val="000000"/>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319.1pt;margin-top:6.9pt;width:134.3pt;height:169.3pt;z-index:-251654656;mso-position-horizontal-relative:text;mso-position-vertical-relative:text" wrapcoords="-36 0 -36 21572 21600 21572 21600 0 -36 0">
            <v:imagedata r:id="rId9" o:title=""/>
            <w10:wrap type="square"/>
          </v:shape>
        </w:pict>
      </w:r>
      <w:r w:rsidR="001F09A0">
        <w:rPr>
          <w:rFonts w:ascii="Calibri" w:hAnsi="Calibri" w:cs="Calibri"/>
          <w:sz w:val="24"/>
          <w:lang w:val="nl-NL"/>
        </w:rPr>
        <w:t>Leerlingen</w:t>
      </w:r>
      <w:r w:rsidR="009277DA">
        <w:rPr>
          <w:rFonts w:ascii="Calibri" w:hAnsi="Calibri" w:cs="Calibri"/>
          <w:sz w:val="24"/>
          <w:lang w:val="nl-NL"/>
        </w:rPr>
        <w:t>-/Demo-</w:t>
      </w:r>
      <w:r w:rsidR="001F09A0">
        <w:rPr>
          <w:rFonts w:ascii="Calibri" w:hAnsi="Calibri" w:cs="Calibri"/>
          <w:sz w:val="24"/>
          <w:lang w:val="nl-NL"/>
        </w:rPr>
        <w:t>practicum</w:t>
      </w:r>
    </w:p>
    <w:p w:rsidR="00750DC1" w:rsidRDefault="009277DA" w:rsidP="00BC07C0">
      <w:pPr>
        <w:pStyle w:val="Geenafstand"/>
        <w:numPr>
          <w:ilvl w:val="0"/>
          <w:numId w:val="3"/>
        </w:numPr>
        <w:spacing w:line="300" w:lineRule="exact"/>
        <w:rPr>
          <w:rFonts w:ascii="Calibri" w:hAnsi="Calibri" w:cs="Calibri"/>
          <w:sz w:val="24"/>
          <w:lang w:val="nl-NL"/>
        </w:rPr>
      </w:pPr>
      <w:r>
        <w:rPr>
          <w:rFonts w:ascii="Calibri" w:hAnsi="Calibri" w:cs="Calibri"/>
          <w:sz w:val="24"/>
          <w:lang w:val="nl-NL"/>
        </w:rPr>
        <w:t>1</w:t>
      </w:r>
      <w:r w:rsidR="00482A9A">
        <w:rPr>
          <w:rFonts w:ascii="Calibri" w:hAnsi="Calibri" w:cs="Calibri"/>
          <w:sz w:val="24"/>
          <w:lang w:val="nl-NL"/>
        </w:rPr>
        <w:t>5</w:t>
      </w:r>
      <w:r w:rsidR="00E50129" w:rsidRPr="0030667A">
        <w:rPr>
          <w:rFonts w:ascii="Calibri" w:hAnsi="Calibri" w:cs="Calibri"/>
          <w:sz w:val="24"/>
          <w:lang w:val="nl-NL"/>
        </w:rPr>
        <w:t xml:space="preserve"> </w:t>
      </w:r>
      <w:r w:rsidR="00AD53B6" w:rsidRPr="0030667A">
        <w:rPr>
          <w:rFonts w:ascii="Calibri" w:hAnsi="Calibri" w:cs="Calibri"/>
          <w:sz w:val="24"/>
          <w:lang w:val="nl-NL"/>
        </w:rPr>
        <w:t>min</w:t>
      </w:r>
      <w:r w:rsidR="00373D57" w:rsidRPr="00373D57">
        <w:rPr>
          <w:noProof/>
          <w:lang w:eastAsia="nl-NL"/>
        </w:rPr>
        <w:t xml:space="preserve"> </w:t>
      </w:r>
    </w:p>
    <w:p w:rsidR="0030667A" w:rsidRPr="0030667A" w:rsidRDefault="0030667A" w:rsidP="00BC07C0">
      <w:pPr>
        <w:pStyle w:val="Geenafstand"/>
        <w:spacing w:line="300" w:lineRule="exact"/>
        <w:rPr>
          <w:rFonts w:ascii="Calibri" w:hAnsi="Calibri" w:cs="Calibri"/>
          <w:sz w:val="24"/>
          <w:lang w:val="nl-NL"/>
        </w:rPr>
      </w:pPr>
    </w:p>
    <w:p w:rsidR="00606900" w:rsidRPr="00BC07C0" w:rsidRDefault="00606900" w:rsidP="00BC07C0">
      <w:pPr>
        <w:pStyle w:val="PSMkop2"/>
      </w:pPr>
      <w:r w:rsidRPr="00BC07C0">
        <w:t>Inleiding</w:t>
      </w:r>
    </w:p>
    <w:p w:rsidR="00442324" w:rsidRPr="001F09A0" w:rsidRDefault="005E5822" w:rsidP="009277DA">
      <w:pPr>
        <w:pStyle w:val="PSMtekst"/>
        <w:rPr>
          <w:color w:val="000000"/>
        </w:rPr>
      </w:pPr>
      <w:r w:rsidRPr="005E5822">
        <w:rPr>
          <w:color w:val="000000"/>
        </w:rPr>
        <w:t>Bij dit experiment wordt een bepaalde vorm in het geheugen van een stukje geheugenmetaal opgeslagen. “We geven het metaal een nieuw geheugen.”</w:t>
      </w:r>
      <w:r w:rsidR="009277DA">
        <w:rPr>
          <w:color w:val="000000"/>
        </w:rPr>
        <w:t xml:space="preserve"> </w:t>
      </w:r>
      <w:r w:rsidR="0029508F">
        <w:rPr>
          <w:color w:val="000000"/>
        </w:rPr>
        <w:t xml:space="preserve"> </w:t>
      </w:r>
    </w:p>
    <w:p w:rsidR="0030667A" w:rsidRPr="001F09A0" w:rsidRDefault="0030667A" w:rsidP="00BC07C0">
      <w:pPr>
        <w:spacing w:after="0" w:line="300" w:lineRule="exact"/>
        <w:rPr>
          <w:rStyle w:val="Kop3Char"/>
          <w:rFonts w:ascii="Calibri" w:eastAsia="Calibri" w:hAnsi="Calibri" w:cs="Calibri"/>
          <w:color w:val="000000"/>
          <w:lang w:val="nl-NL"/>
        </w:rPr>
      </w:pPr>
    </w:p>
    <w:p w:rsidR="0082092D" w:rsidRPr="0030667A" w:rsidRDefault="0030667A" w:rsidP="00BC07C0">
      <w:pPr>
        <w:pStyle w:val="PSMkop2"/>
        <w:rPr>
          <w:lang w:eastAsia="nl-NL"/>
        </w:rPr>
      </w:pPr>
      <w:r>
        <w:rPr>
          <w:lang w:eastAsia="nl-NL"/>
        </w:rPr>
        <w:t>Oriëntatie</w:t>
      </w:r>
    </w:p>
    <w:p w:rsidR="004C0A3A" w:rsidRPr="0015094E" w:rsidRDefault="003D5FAC" w:rsidP="0015094E">
      <w:pPr>
        <w:pStyle w:val="PSMkop3"/>
      </w:pPr>
      <w:r w:rsidRPr="0015094E">
        <w:t>Onderzoeksvraag</w:t>
      </w:r>
    </w:p>
    <w:p w:rsidR="006915D4" w:rsidRPr="005F2BC2" w:rsidRDefault="005E5822" w:rsidP="006915D4">
      <w:pPr>
        <w:pStyle w:val="PSMtekst"/>
        <w:ind w:left="170"/>
        <w:rPr>
          <w:i/>
        </w:rPr>
      </w:pPr>
      <w:r>
        <w:rPr>
          <w:i/>
        </w:rPr>
        <w:t>Ho</w:t>
      </w:r>
      <w:r w:rsidR="003A1AD6">
        <w:rPr>
          <w:i/>
        </w:rPr>
        <w:t>e</w:t>
      </w:r>
      <w:r>
        <w:rPr>
          <w:i/>
        </w:rPr>
        <w:t xml:space="preserve"> kun je geheugenmetaal een nieuw geheugen geven?</w:t>
      </w:r>
    </w:p>
    <w:p w:rsidR="005F2BC2" w:rsidRDefault="005F2BC2" w:rsidP="005F2BC2">
      <w:pPr>
        <w:pStyle w:val="PSMtekst"/>
        <w:ind w:firstLine="170"/>
      </w:pPr>
    </w:p>
    <w:p w:rsidR="005F2BC2" w:rsidRPr="0030667A" w:rsidRDefault="005F2BC2" w:rsidP="005F2BC2">
      <w:pPr>
        <w:pStyle w:val="PSMkop3"/>
      </w:pPr>
      <w:r>
        <w:t>Theorie</w:t>
      </w:r>
    </w:p>
    <w:p w:rsidR="009277DA" w:rsidRPr="009277DA" w:rsidRDefault="009277DA" w:rsidP="005E5822">
      <w:pPr>
        <w:pStyle w:val="PSMtekst"/>
        <w:ind w:left="170"/>
        <w:rPr>
          <w:color w:val="000000"/>
        </w:rPr>
      </w:pPr>
      <w:r w:rsidRPr="009277DA">
        <w:rPr>
          <w:color w:val="000000"/>
        </w:rPr>
        <w:t>Als het geheugenmetaal beneden de temperatuur M</w:t>
      </w:r>
      <w:r w:rsidRPr="009277DA">
        <w:rPr>
          <w:color w:val="000000"/>
          <w:vertAlign w:val="subscript"/>
        </w:rPr>
        <w:t>F</w:t>
      </w:r>
      <w:r w:rsidRPr="009277DA">
        <w:rPr>
          <w:color w:val="000000"/>
        </w:rPr>
        <w:t xml:space="preserve"> is, is het in de martensiete toestand. In de martensiete toestand is het materiaal heel makkelijk te vervormen. Als het materiaal warm wordt gemaakt, gaat het over naar de austeniete toestand. Zodra de austeniete toestand bereikt wordt, zal het weer teruggaat naar zijn oorspronkelijke vorm. </w:t>
      </w:r>
    </w:p>
    <w:p w:rsidR="009277DA" w:rsidRPr="009277DA" w:rsidRDefault="009277DA" w:rsidP="005E5822">
      <w:pPr>
        <w:pStyle w:val="PSMtekst"/>
        <w:ind w:left="170"/>
        <w:rPr>
          <w:color w:val="000000"/>
        </w:rPr>
      </w:pPr>
      <w:r w:rsidRPr="009277DA">
        <w:rPr>
          <w:color w:val="000000"/>
        </w:rPr>
        <w:t>Als het geheugenmetaal in austeniete toestand vervormd wordt, zal het geheugenmetaal als reactie direct teruggaan naar de oorspronkelijke vorm. In de austeniete toestand is het moeilijk om het geheugenmetaal een nieuwe ruimtelijke vorm te geven. Het lijkt dan een beetje op een elastiek, want die blijft altijd in zijn eigen ‘ronde’, ontspannen vorm. Als het materiaal in een nieuwe vorm wordt ‘geforceerd’ en daarna flink verwarmd wordt (tot gloeien), kan het niet terug naar de vorm die het oorspronkelijk had en ‘onthoudt’ het geheugenmetaal deze vorm als oorspronkelijke vorm.</w:t>
      </w:r>
    </w:p>
    <w:p w:rsidR="005F2BC2" w:rsidRDefault="009277DA" w:rsidP="005E5822">
      <w:pPr>
        <w:pStyle w:val="PSMtekst"/>
        <w:tabs>
          <w:tab w:val="left" w:pos="142"/>
        </w:tabs>
        <w:ind w:left="170"/>
      </w:pPr>
      <w:r w:rsidRPr="009277DA">
        <w:rPr>
          <w:color w:val="000000"/>
        </w:rPr>
        <w:t>Hoe kan dit nou praktisch gedaan worden? Het materiaal kan in een gewenste vorm vastgezet worden (bijvoorbeeld in een mal). Met een gasbrander wordt het metaal vervolgens roodgloeiend gemaakt. Als het metaal daarna afgekoeld is, zal het de nieuwe vorm, de vorm van de mal, onthouden.</w:t>
      </w:r>
      <w:r w:rsidR="00B06917">
        <w:rPr>
          <w:color w:val="000000"/>
        </w:rPr>
        <w:t xml:space="preserve"> </w:t>
      </w:r>
      <w:r w:rsidR="006915D4">
        <w:t xml:space="preserve">Eventueel kun je de </w:t>
      </w:r>
      <w:r w:rsidR="005F2BC2">
        <w:t xml:space="preserve"> theorie </w:t>
      </w:r>
      <w:r w:rsidR="00B06917">
        <w:t xml:space="preserve">aan je docent vragen (staat in de DH) en </w:t>
      </w:r>
      <w:r w:rsidR="006915D4">
        <w:t>bestuderen</w:t>
      </w:r>
      <w:r w:rsidR="005F2BC2">
        <w:t>.</w:t>
      </w:r>
    </w:p>
    <w:p w:rsidR="003A1AD6" w:rsidRDefault="006902C2" w:rsidP="005F2BC2">
      <w:pPr>
        <w:pStyle w:val="PSMtekst"/>
        <w:tabs>
          <w:tab w:val="left" w:pos="142"/>
        </w:tabs>
        <w:ind w:left="142"/>
      </w:pPr>
      <w:r>
        <w:rPr>
          <w:szCs w:val="24"/>
        </w:rPr>
        <w:pict>
          <v:shape id="Afbeelding 18" o:spid="_x0000_s1050" type="#_x0000_t75" alt="spijkers alleen_.JPG" style="position:absolute;left:0;text-align:left;margin-left:180.4pt;margin-top:13.45pt;width:273pt;height:129.75pt;z-index:251656704;visibility:visible">
            <v:imagedata r:id="rId10" o:title="spijkers alleen_" croptop="6109f" cropbottom="11386f"/>
            <w10:wrap type="square"/>
          </v:shape>
        </w:pict>
      </w:r>
    </w:p>
    <w:p w:rsidR="00606900" w:rsidRPr="0030667A" w:rsidRDefault="00606900" w:rsidP="0015094E">
      <w:pPr>
        <w:pStyle w:val="PSMkop3"/>
      </w:pPr>
      <w:r w:rsidRPr="0030667A">
        <w:t>Benodigdheden</w:t>
      </w:r>
    </w:p>
    <w:p w:rsidR="006915D4" w:rsidRDefault="00237CCF" w:rsidP="00373D57">
      <w:pPr>
        <w:pStyle w:val="PSMtekst"/>
        <w:numPr>
          <w:ilvl w:val="0"/>
          <w:numId w:val="13"/>
        </w:numPr>
      </w:pPr>
      <w:r>
        <w:t>h</w:t>
      </w:r>
      <w:r w:rsidR="005E5822">
        <w:t>outen plankje</w:t>
      </w:r>
    </w:p>
    <w:p w:rsidR="006915D4" w:rsidRDefault="00237CCF" w:rsidP="00373D57">
      <w:pPr>
        <w:pStyle w:val="PSMtekst"/>
        <w:numPr>
          <w:ilvl w:val="0"/>
          <w:numId w:val="13"/>
        </w:numPr>
      </w:pPr>
      <w:r>
        <w:t>h</w:t>
      </w:r>
      <w:r w:rsidR="005E5822">
        <w:t>amer</w:t>
      </w:r>
    </w:p>
    <w:p w:rsidR="00C50EE9" w:rsidRDefault="00237CCF" w:rsidP="00373D57">
      <w:pPr>
        <w:pStyle w:val="PSMtekst"/>
        <w:numPr>
          <w:ilvl w:val="0"/>
          <w:numId w:val="13"/>
        </w:numPr>
      </w:pPr>
      <w:r>
        <w:t>s</w:t>
      </w:r>
      <w:r w:rsidR="005E5822">
        <w:t>pijkers</w:t>
      </w:r>
      <w:r w:rsidR="00C50EE9">
        <w:t xml:space="preserve"> </w:t>
      </w:r>
    </w:p>
    <w:p w:rsidR="00765E77" w:rsidRDefault="006902C2" w:rsidP="00AD518C">
      <w:pPr>
        <w:pStyle w:val="PSMtekst"/>
        <w:numPr>
          <w:ilvl w:val="0"/>
          <w:numId w:val="13"/>
        </w:numPr>
      </w:pPr>
      <w:r>
        <w:rPr>
          <w:noProof/>
        </w:rPr>
        <w:pict>
          <v:shape id="Afbeelding 7" o:spid="_x0000_s1053" type="#_x0000_t75" style="position:absolute;left:0;text-align:left;margin-left:112.9pt;margin-top:3.75pt;width:13.5pt;height:12pt;z-index:-251655680;visibility:visible;mso-wrap-style:square;mso-position-horizontal-relative:text;mso-position-vertical-relative:text" wrapcoords="-1200 0 -1200 20250 21600 20250 21600 0 -1200 0">
            <v:imagedata r:id="rId11" o:title=""/>
            <w10:wrap type="tight"/>
          </v:shape>
        </w:pict>
      </w:r>
      <w:r w:rsidR="00237CCF">
        <w:t>g</w:t>
      </w:r>
      <w:r w:rsidR="005E5822">
        <w:t>eheugendraad</w:t>
      </w:r>
    </w:p>
    <w:p w:rsidR="005E5822" w:rsidRDefault="00237CCF" w:rsidP="00AD518C">
      <w:pPr>
        <w:pStyle w:val="PSMtekst"/>
        <w:numPr>
          <w:ilvl w:val="0"/>
          <w:numId w:val="13"/>
        </w:numPr>
      </w:pPr>
      <w:r>
        <w:t>b</w:t>
      </w:r>
      <w:r w:rsidR="005E5822">
        <w:t>rander</w:t>
      </w:r>
    </w:p>
    <w:p w:rsidR="005E5822" w:rsidRDefault="00237CCF" w:rsidP="00AD518C">
      <w:pPr>
        <w:pStyle w:val="PSMtekst"/>
        <w:numPr>
          <w:ilvl w:val="0"/>
          <w:numId w:val="13"/>
        </w:numPr>
      </w:pPr>
      <w:r>
        <w:t>b</w:t>
      </w:r>
      <w:r w:rsidR="005E5822">
        <w:t>akje water van ca. 70 °C</w:t>
      </w:r>
    </w:p>
    <w:p w:rsidR="00096E6B" w:rsidRDefault="00237CCF" w:rsidP="00AD518C">
      <w:pPr>
        <w:pStyle w:val="PSMtekst"/>
        <w:numPr>
          <w:ilvl w:val="0"/>
          <w:numId w:val="13"/>
        </w:numPr>
      </w:pPr>
      <w:r>
        <w:t>p</w:t>
      </w:r>
      <w:r w:rsidR="00096E6B">
        <w:t xml:space="preserve">incet </w:t>
      </w:r>
    </w:p>
    <w:p w:rsidR="003D5FAC" w:rsidRPr="00BC07C0" w:rsidRDefault="003D5FAC" w:rsidP="00BC07C0">
      <w:pPr>
        <w:pStyle w:val="Geenafstand"/>
        <w:spacing w:line="300" w:lineRule="exact"/>
        <w:rPr>
          <w:rFonts w:ascii="Calibri" w:hAnsi="Calibri" w:cs="Calibri"/>
          <w:sz w:val="24"/>
          <w:lang w:val="nl-NL"/>
        </w:rPr>
      </w:pPr>
    </w:p>
    <w:p w:rsidR="0082092D" w:rsidRPr="0030667A" w:rsidRDefault="00237CCF" w:rsidP="00BC07C0">
      <w:pPr>
        <w:pStyle w:val="PSMkop2"/>
        <w:rPr>
          <w:lang w:eastAsia="nl-NL"/>
        </w:rPr>
      </w:pPr>
      <w:r>
        <w:rPr>
          <w:lang w:eastAsia="nl-NL"/>
        </w:rPr>
        <w:br w:type="page"/>
      </w:r>
      <w:r w:rsidR="0030667A">
        <w:rPr>
          <w:lang w:eastAsia="nl-NL"/>
        </w:rPr>
        <w:lastRenderedPageBreak/>
        <w:t>Aanpak</w:t>
      </w:r>
    </w:p>
    <w:p w:rsidR="00BF44B4" w:rsidRDefault="00BF44B4" w:rsidP="00DD5D88">
      <w:pPr>
        <w:pStyle w:val="PSMtekst"/>
        <w:tabs>
          <w:tab w:val="left" w:pos="284"/>
        </w:tabs>
      </w:pPr>
      <w:r>
        <w:t>Leerlingen mogen deze proef alleen onder toezicht van de docent of de TOA doen.</w:t>
      </w:r>
    </w:p>
    <w:p w:rsidR="00C50EE9" w:rsidRDefault="00373D57" w:rsidP="00DD5D88">
      <w:pPr>
        <w:pStyle w:val="PSMtekst"/>
        <w:tabs>
          <w:tab w:val="left" w:pos="284"/>
        </w:tabs>
      </w:pPr>
      <w:r>
        <w:t>1</w:t>
      </w:r>
      <w:r w:rsidR="00C50EE9">
        <w:tab/>
      </w:r>
      <w:r w:rsidR="005E5822">
        <w:t>Maak een eenvoudig ontwerp voor een nieuwe vorm van het geheugendraad</w:t>
      </w:r>
      <w:r w:rsidR="00C50EE9">
        <w:t>.</w:t>
      </w:r>
    </w:p>
    <w:p w:rsidR="00C50EE9" w:rsidRDefault="00C50EE9" w:rsidP="005E5822">
      <w:pPr>
        <w:pStyle w:val="PSMtekst"/>
        <w:tabs>
          <w:tab w:val="left" w:pos="284"/>
        </w:tabs>
        <w:ind w:left="284" w:hanging="284"/>
      </w:pPr>
      <w:r>
        <w:rPr>
          <w:szCs w:val="24"/>
        </w:rPr>
        <w:t>2</w:t>
      </w:r>
      <w:r>
        <w:rPr>
          <w:szCs w:val="24"/>
        </w:rPr>
        <w:tab/>
      </w:r>
      <w:r w:rsidR="005E5822" w:rsidRPr="005E5822">
        <w:rPr>
          <w:szCs w:val="24"/>
        </w:rPr>
        <w:t>Sla in het houten plankje enkele spijkertjes, zodat de vorm overeen komt met de vorm die jij in het geheugenmetaal wilt opslaan</w:t>
      </w:r>
      <w:r w:rsidR="005E5822">
        <w:rPr>
          <w:szCs w:val="24"/>
        </w:rPr>
        <w:t xml:space="preserve">. </w:t>
      </w:r>
      <w:r w:rsidR="00BF44B4">
        <w:rPr>
          <w:szCs w:val="24"/>
        </w:rPr>
        <w:t>(</w:t>
      </w:r>
      <w:r w:rsidR="005E5822">
        <w:rPr>
          <w:szCs w:val="24"/>
        </w:rPr>
        <w:t xml:space="preserve">Bedenk dat de </w:t>
      </w:r>
      <w:r w:rsidR="00BF44B4">
        <w:rPr>
          <w:szCs w:val="24"/>
        </w:rPr>
        <w:t>draad ‘eromheen’ gebogen wordt)</w:t>
      </w:r>
    </w:p>
    <w:p w:rsidR="005F2BC2" w:rsidRDefault="00C50EE9" w:rsidP="00C50EE9">
      <w:pPr>
        <w:pStyle w:val="PSMtekst"/>
        <w:tabs>
          <w:tab w:val="left" w:pos="284"/>
        </w:tabs>
        <w:ind w:left="284" w:hanging="284"/>
      </w:pPr>
      <w:r>
        <w:t>3</w:t>
      </w:r>
      <w:r>
        <w:tab/>
      </w:r>
      <w:r w:rsidR="00BF44B4">
        <w:t>Neem het (droge) geheugenmetaal en maak een lusje aan het begin en eentje aan het eind.</w:t>
      </w:r>
    </w:p>
    <w:p w:rsidR="00837256" w:rsidRDefault="00C50EE9" w:rsidP="00BF44B4">
      <w:pPr>
        <w:pStyle w:val="PSMtekst"/>
        <w:tabs>
          <w:tab w:val="left" w:pos="284"/>
        </w:tabs>
        <w:ind w:left="284" w:hanging="284"/>
      </w:pPr>
      <w:r>
        <w:t>4</w:t>
      </w:r>
      <w:r>
        <w:tab/>
      </w:r>
      <w:r w:rsidR="00BF44B4">
        <w:rPr>
          <w:szCs w:val="24"/>
        </w:rPr>
        <w:t>S</w:t>
      </w:r>
      <w:r w:rsidR="00BF44B4" w:rsidRPr="005E5822">
        <w:rPr>
          <w:szCs w:val="24"/>
        </w:rPr>
        <w:t>la het begin van het geheugenmetaal vast met een spijkertje. (Dit doe je door een spijkertje door het oogje te slaan.) Buig het draadje via de spijkers in de gewenste vorm. Maak ook het einde van het geheugenmetaal vast met een spijkertje.</w:t>
      </w:r>
      <w:r w:rsidR="00837256">
        <w:t>.</w:t>
      </w:r>
    </w:p>
    <w:p w:rsidR="00C50EE9" w:rsidRDefault="00C50EE9" w:rsidP="00C50EE9">
      <w:pPr>
        <w:pStyle w:val="PSMtekst"/>
        <w:tabs>
          <w:tab w:val="left" w:pos="284"/>
        </w:tabs>
        <w:ind w:left="284" w:hanging="284"/>
      </w:pPr>
      <w:r>
        <w:t>5</w:t>
      </w:r>
      <w:r>
        <w:tab/>
      </w:r>
      <w:r w:rsidR="00BF44B4" w:rsidRPr="005E5822">
        <w:rPr>
          <w:szCs w:val="24"/>
        </w:rPr>
        <w:t xml:space="preserve">Verwarm het geheugenmetaal </w:t>
      </w:r>
      <w:r w:rsidR="00BF44B4">
        <w:rPr>
          <w:szCs w:val="24"/>
        </w:rPr>
        <w:t xml:space="preserve">door met een brander </w:t>
      </w:r>
      <w:r w:rsidR="00BF44B4" w:rsidRPr="005E5822">
        <w:rPr>
          <w:szCs w:val="24"/>
        </w:rPr>
        <w:t xml:space="preserve">met een blauwe niet ruisende vlam enkele seconden </w:t>
      </w:r>
      <w:r w:rsidR="00BF44B4">
        <w:rPr>
          <w:szCs w:val="24"/>
        </w:rPr>
        <w:t>heen</w:t>
      </w:r>
      <w:r w:rsidR="00BF44B4" w:rsidRPr="005E5822">
        <w:rPr>
          <w:szCs w:val="24"/>
        </w:rPr>
        <w:t xml:space="preserve"> en weer over het geheugenmetaal te gaan</w:t>
      </w:r>
      <w:r>
        <w:t>.</w:t>
      </w:r>
      <w:r w:rsidR="00BF44B4" w:rsidRPr="00BF44B4">
        <w:rPr>
          <w:szCs w:val="24"/>
        </w:rPr>
        <w:t xml:space="preserve"> </w:t>
      </w:r>
      <w:r w:rsidR="00BF44B4">
        <w:rPr>
          <w:szCs w:val="24"/>
        </w:rPr>
        <w:t xml:space="preserve">(Hou daarbij de brandere </w:t>
      </w:r>
      <w:r w:rsidR="00BF44B4" w:rsidRPr="005E5822">
        <w:rPr>
          <w:szCs w:val="24"/>
        </w:rPr>
        <w:t xml:space="preserve">vast houden aan de </w:t>
      </w:r>
      <w:r w:rsidR="00BF44B4">
        <w:rPr>
          <w:szCs w:val="24"/>
        </w:rPr>
        <w:t>onderkant.)</w:t>
      </w:r>
    </w:p>
    <w:p w:rsidR="00DD5D88" w:rsidRDefault="00C50EE9" w:rsidP="00C50EE9">
      <w:pPr>
        <w:pStyle w:val="PSMtekst"/>
        <w:tabs>
          <w:tab w:val="left" w:pos="284"/>
        </w:tabs>
        <w:ind w:left="284" w:hanging="284"/>
      </w:pPr>
      <w:r>
        <w:t>6</w:t>
      </w:r>
      <w:r>
        <w:tab/>
      </w:r>
      <w:r w:rsidR="00BF44B4" w:rsidRPr="005E5822">
        <w:rPr>
          <w:szCs w:val="24"/>
        </w:rPr>
        <w:t xml:space="preserve">Laat het geheugenmetaal </w:t>
      </w:r>
      <w:r w:rsidR="00096E6B">
        <w:rPr>
          <w:szCs w:val="24"/>
        </w:rPr>
        <w:t xml:space="preserve">enige tijd goed </w:t>
      </w:r>
      <w:r w:rsidR="00BF44B4" w:rsidRPr="005E5822">
        <w:rPr>
          <w:szCs w:val="24"/>
        </w:rPr>
        <w:t>afkoelen</w:t>
      </w:r>
      <w:r w:rsidR="00237CCF">
        <w:t>.</w:t>
      </w:r>
    </w:p>
    <w:p w:rsidR="00C50EE9" w:rsidRDefault="00C50EE9" w:rsidP="00096E6B">
      <w:pPr>
        <w:pStyle w:val="PSMtekst"/>
        <w:tabs>
          <w:tab w:val="left" w:pos="284"/>
        </w:tabs>
        <w:ind w:left="284" w:hanging="284"/>
      </w:pPr>
      <w:r>
        <w:t>7</w:t>
      </w:r>
      <w:r>
        <w:tab/>
      </w:r>
      <w:r w:rsidR="00BF44B4">
        <w:t>H</w:t>
      </w:r>
      <w:r w:rsidR="00BF44B4" w:rsidRPr="005E5822">
        <w:rPr>
          <w:szCs w:val="24"/>
        </w:rPr>
        <w:t xml:space="preserve">aal het </w:t>
      </w:r>
      <w:r w:rsidR="00BF44B4">
        <w:rPr>
          <w:szCs w:val="24"/>
        </w:rPr>
        <w:t xml:space="preserve">geheugenmetaal </w:t>
      </w:r>
      <w:r w:rsidR="00BF44B4" w:rsidRPr="005E5822">
        <w:rPr>
          <w:szCs w:val="24"/>
        </w:rPr>
        <w:t>voorzichtig van het plankje</w:t>
      </w:r>
      <w:r w:rsidR="00BF44B4">
        <w:rPr>
          <w:szCs w:val="24"/>
        </w:rPr>
        <w:t>. Begin daarbij met</w:t>
      </w:r>
      <w:r w:rsidR="00BF44B4" w:rsidRPr="005E5822">
        <w:rPr>
          <w:szCs w:val="24"/>
        </w:rPr>
        <w:t xml:space="preserve"> de spijkertjes uit de </w:t>
      </w:r>
      <w:r w:rsidR="00096E6B">
        <w:rPr>
          <w:szCs w:val="24"/>
        </w:rPr>
        <w:t>lus</w:t>
      </w:r>
      <w:r w:rsidR="00BF44B4" w:rsidRPr="005E5822">
        <w:rPr>
          <w:szCs w:val="24"/>
        </w:rPr>
        <w:t xml:space="preserve">jes </w:t>
      </w:r>
      <w:r w:rsidR="00BF44B4">
        <w:rPr>
          <w:szCs w:val="24"/>
        </w:rPr>
        <w:t xml:space="preserve">(begin en eind) </w:t>
      </w:r>
      <w:r w:rsidR="00BF44B4" w:rsidRPr="005E5822">
        <w:rPr>
          <w:szCs w:val="24"/>
        </w:rPr>
        <w:t>te halen</w:t>
      </w:r>
      <w:r>
        <w:t xml:space="preserve">. </w:t>
      </w:r>
    </w:p>
    <w:p w:rsidR="00096E6B" w:rsidRDefault="00096E6B" w:rsidP="00096E6B">
      <w:pPr>
        <w:pStyle w:val="PSMtekst"/>
        <w:tabs>
          <w:tab w:val="left" w:pos="284"/>
        </w:tabs>
        <w:ind w:left="284" w:hanging="284"/>
      </w:pPr>
      <w:r>
        <w:t>8</w:t>
      </w:r>
      <w:r>
        <w:tab/>
        <w:t>Test of de nieuwe vorm inderdaad in het geheugen zit door de vorm te verbuigen en daarna in een bakje water van ca. 70 °C onder te dompelen. Gebruik het pincet.</w:t>
      </w:r>
    </w:p>
    <w:p w:rsidR="005F2BC2" w:rsidRPr="00663156" w:rsidRDefault="005F2BC2" w:rsidP="005F2BC2">
      <w:pPr>
        <w:pStyle w:val="PSMtekst"/>
      </w:pPr>
    </w:p>
    <w:p w:rsidR="00AE7174" w:rsidRPr="00BC07C0" w:rsidRDefault="00AE7174" w:rsidP="00AE7174">
      <w:pPr>
        <w:pStyle w:val="PSMkop2"/>
        <w:rPr>
          <w:lang w:eastAsia="nl-NL"/>
        </w:rPr>
      </w:pPr>
      <w:r w:rsidRPr="00BC07C0">
        <w:rPr>
          <w:lang w:eastAsia="nl-NL"/>
        </w:rPr>
        <w:t>Uitvoering</w:t>
      </w:r>
    </w:p>
    <w:p w:rsidR="00096E6B" w:rsidRDefault="00B239FE" w:rsidP="0041349D">
      <w:pPr>
        <w:pStyle w:val="PSMtekst"/>
      </w:pPr>
      <w:r>
        <w:t xml:space="preserve">De bovenbeschreven </w:t>
      </w:r>
      <w:r w:rsidR="00096E6B">
        <w:t>aanpak ziet er in de praktijk ongeveer uit als volgt:</w:t>
      </w:r>
    </w:p>
    <w:p w:rsidR="00096E6B" w:rsidRPr="005E5822" w:rsidRDefault="00096E6B" w:rsidP="00096E6B">
      <w:pPr>
        <w:spacing w:after="0" w:line="300" w:lineRule="exact"/>
        <w:rPr>
          <w:rFonts w:ascii="Calibri" w:hAnsi="Calibri" w:cs="Calibri"/>
          <w:szCs w:val="24"/>
        </w:rPr>
      </w:pPr>
      <w:r w:rsidRPr="005E5822">
        <w:rPr>
          <w:rFonts w:ascii="Calibri" w:hAnsi="Calibri" w:cs="Calibri"/>
          <w:szCs w:val="24"/>
        </w:rPr>
        <w:t>Stap 1:</w:t>
      </w:r>
      <w:r w:rsidR="00B239FE">
        <w:rPr>
          <w:rFonts w:ascii="Calibri" w:hAnsi="Calibri" w:cs="Calibri"/>
          <w:szCs w:val="24"/>
        </w:rPr>
        <w:t xml:space="preserve"> </w:t>
      </w:r>
      <w:r w:rsidRPr="005E5822">
        <w:rPr>
          <w:rFonts w:ascii="Calibri" w:hAnsi="Calibri" w:cs="Calibri"/>
          <w:szCs w:val="24"/>
        </w:rPr>
        <w:t>Sla eerst een aantal spijkers in het plankje.</w:t>
      </w:r>
      <w:r w:rsidR="00947859">
        <w:rPr>
          <w:rFonts w:ascii="Calibri" w:hAnsi="Calibri" w:cs="Calibri"/>
          <w:szCs w:val="24"/>
        </w:rPr>
        <w:t xml:space="preserve"> </w:t>
      </w:r>
      <w:r w:rsidRPr="005E5822">
        <w:rPr>
          <w:rFonts w:ascii="Calibri" w:hAnsi="Calibri" w:cs="Calibri"/>
          <w:szCs w:val="24"/>
        </w:rPr>
        <w:t>Hier tussen komt uiteindelijk het geheugenmetaaldraad.</w:t>
      </w:r>
      <w:r w:rsidR="00947859">
        <w:rPr>
          <w:rFonts w:ascii="Calibri" w:hAnsi="Calibri" w:cs="Calibri"/>
          <w:szCs w:val="24"/>
        </w:rPr>
        <w:t xml:space="preserve"> Zie figuur naast de benodigdheden.</w:t>
      </w:r>
    </w:p>
    <w:p w:rsidR="00947859" w:rsidRDefault="006902C2" w:rsidP="00096E6B">
      <w:pPr>
        <w:spacing w:after="0" w:line="300" w:lineRule="exact"/>
        <w:rPr>
          <w:rFonts w:ascii="Calibri" w:hAnsi="Calibri" w:cs="Calibri"/>
          <w:szCs w:val="24"/>
        </w:rPr>
      </w:pPr>
      <w:r>
        <w:rPr>
          <w:rFonts w:ascii="Calibri" w:hAnsi="Calibri" w:cs="Calibri"/>
          <w:szCs w:val="24"/>
        </w:rPr>
        <w:pict>
          <v:shape id="Afbeelding 17" o:spid="_x0000_s1051" type="#_x0000_t75" alt="eerst het begin vd draad vastzetten.JPG" style="position:absolute;margin-left:251.65pt;margin-top:1.3pt;width:212.25pt;height:95.05pt;z-index:251657728;visibility:visible">
            <v:imagedata r:id="rId12" o:title="eerst het begin vd draad vastzetten" croptop="9603f" cropbottom="16804f"/>
            <w10:wrap type="square"/>
          </v:shape>
        </w:pict>
      </w:r>
    </w:p>
    <w:p w:rsidR="00096E6B" w:rsidRPr="005E5822" w:rsidRDefault="00096E6B" w:rsidP="00096E6B">
      <w:pPr>
        <w:spacing w:after="0" w:line="300" w:lineRule="exact"/>
        <w:rPr>
          <w:rFonts w:ascii="Calibri" w:hAnsi="Calibri" w:cs="Calibri"/>
          <w:szCs w:val="24"/>
        </w:rPr>
      </w:pPr>
      <w:r w:rsidRPr="005E5822">
        <w:rPr>
          <w:rFonts w:ascii="Calibri" w:hAnsi="Calibri" w:cs="Calibri"/>
          <w:szCs w:val="24"/>
        </w:rPr>
        <w:t>Stap 2:</w:t>
      </w:r>
    </w:p>
    <w:p w:rsidR="00096E6B" w:rsidRPr="005E5822" w:rsidRDefault="00096E6B" w:rsidP="00096E6B">
      <w:pPr>
        <w:spacing w:after="0" w:line="300" w:lineRule="exact"/>
        <w:rPr>
          <w:rFonts w:ascii="Calibri" w:hAnsi="Calibri" w:cs="Calibri"/>
          <w:szCs w:val="24"/>
        </w:rPr>
      </w:pPr>
      <w:r w:rsidRPr="005E5822">
        <w:rPr>
          <w:rFonts w:ascii="Calibri" w:hAnsi="Calibri" w:cs="Calibri"/>
          <w:szCs w:val="24"/>
        </w:rPr>
        <w:t>Sla nu (met een nieuwe spijker) het begin van de geheugenmetaaldraad vast in het plankje.</w:t>
      </w:r>
    </w:p>
    <w:p w:rsidR="00096E6B" w:rsidRDefault="00096E6B" w:rsidP="0041349D">
      <w:pPr>
        <w:pStyle w:val="PSMtekst"/>
      </w:pPr>
    </w:p>
    <w:p w:rsidR="00096E6B" w:rsidRPr="005E5822" w:rsidRDefault="00096E6B" w:rsidP="00096E6B">
      <w:pPr>
        <w:spacing w:after="0" w:line="300" w:lineRule="exact"/>
        <w:rPr>
          <w:rFonts w:ascii="Calibri" w:hAnsi="Calibri" w:cs="Calibri"/>
          <w:szCs w:val="24"/>
        </w:rPr>
      </w:pPr>
      <w:r w:rsidRPr="005E5822">
        <w:rPr>
          <w:rFonts w:ascii="Calibri" w:hAnsi="Calibri" w:cs="Calibri"/>
          <w:szCs w:val="24"/>
        </w:rPr>
        <w:t>Stap 3:</w:t>
      </w:r>
    </w:p>
    <w:p w:rsidR="00096E6B" w:rsidRPr="005E5822" w:rsidRDefault="006902C2" w:rsidP="00096E6B">
      <w:pPr>
        <w:spacing w:after="0" w:line="300" w:lineRule="exact"/>
        <w:rPr>
          <w:rFonts w:ascii="Calibri" w:hAnsi="Calibri" w:cs="Calibri"/>
          <w:szCs w:val="24"/>
        </w:rPr>
      </w:pPr>
      <w:r>
        <w:rPr>
          <w:rFonts w:ascii="Calibri" w:hAnsi="Calibri" w:cs="Calibri"/>
          <w:szCs w:val="24"/>
        </w:rPr>
        <w:pict>
          <v:shape id="Afbeelding 16" o:spid="_x0000_s1052" type="#_x0000_t75" alt="eind vd draad vast zetten.JPG" style="position:absolute;margin-left:251.65pt;margin-top:13.1pt;width:212.25pt;height:93.4pt;z-index:251658752;visibility:visible">
            <v:imagedata r:id="rId13" o:title="eind vd draad vast zetten" croptop="9794f" cropbottom="17284f"/>
            <w10:wrap type="square"/>
          </v:shape>
        </w:pict>
      </w:r>
      <w:r w:rsidR="00096E6B" w:rsidRPr="005E5822">
        <w:rPr>
          <w:rFonts w:ascii="Calibri" w:hAnsi="Calibri" w:cs="Calibri"/>
          <w:szCs w:val="24"/>
        </w:rPr>
        <w:t>En draai de rest van de draad tussen de spijkers door.</w:t>
      </w:r>
    </w:p>
    <w:p w:rsidR="00096E6B" w:rsidRPr="005E5822" w:rsidRDefault="00096E6B" w:rsidP="00096E6B">
      <w:pPr>
        <w:spacing w:after="0" w:line="300" w:lineRule="exact"/>
        <w:rPr>
          <w:rFonts w:ascii="Calibri" w:hAnsi="Calibri" w:cs="Calibri"/>
          <w:szCs w:val="24"/>
        </w:rPr>
      </w:pPr>
      <w:r w:rsidRPr="005E5822">
        <w:rPr>
          <w:rFonts w:ascii="Calibri" w:hAnsi="Calibri" w:cs="Calibri"/>
          <w:szCs w:val="24"/>
        </w:rPr>
        <w:t>En als laatste sla ook het uiteinde van de draad weer vast met een nieuwe spijker.</w:t>
      </w:r>
    </w:p>
    <w:p w:rsidR="00096E6B" w:rsidRPr="005E5822" w:rsidRDefault="00096E6B" w:rsidP="00096E6B">
      <w:pPr>
        <w:spacing w:after="0" w:line="300" w:lineRule="exact"/>
        <w:rPr>
          <w:rFonts w:ascii="Calibri" w:hAnsi="Calibri" w:cs="Calibri"/>
          <w:szCs w:val="24"/>
        </w:rPr>
      </w:pPr>
      <w:r w:rsidRPr="005E5822">
        <w:rPr>
          <w:rFonts w:ascii="Calibri" w:hAnsi="Calibri" w:cs="Calibri"/>
          <w:szCs w:val="24"/>
        </w:rPr>
        <w:t xml:space="preserve">Zorg dat de draad tegen het hout aan zit. </w:t>
      </w:r>
    </w:p>
    <w:p w:rsidR="00096E6B" w:rsidRDefault="00096E6B" w:rsidP="0041349D">
      <w:pPr>
        <w:pStyle w:val="PSMtekst"/>
      </w:pPr>
    </w:p>
    <w:p w:rsidR="00096E6B" w:rsidRDefault="00096E6B" w:rsidP="0041349D">
      <w:pPr>
        <w:pStyle w:val="PSMtekst"/>
      </w:pPr>
      <w:r>
        <w:t>Denk aan de veiligheid!</w:t>
      </w:r>
    </w:p>
    <w:p w:rsidR="00096E6B" w:rsidRDefault="00096E6B" w:rsidP="0041349D">
      <w:pPr>
        <w:pStyle w:val="PSMtekst"/>
      </w:pPr>
    </w:p>
    <w:p w:rsidR="0082092D" w:rsidRPr="00B13DF0" w:rsidRDefault="00B13DF0" w:rsidP="00B13DF0">
      <w:pPr>
        <w:pStyle w:val="PSMkop2"/>
        <w:rPr>
          <w:lang w:eastAsia="nl-NL"/>
        </w:rPr>
      </w:pPr>
      <w:r w:rsidRPr="00B13DF0">
        <w:rPr>
          <w:lang w:eastAsia="nl-NL"/>
        </w:rPr>
        <w:t>Conclusie</w:t>
      </w:r>
    </w:p>
    <w:p w:rsidR="00B13DF0" w:rsidRDefault="00B13DF0" w:rsidP="00B13DF0">
      <w:pPr>
        <w:pStyle w:val="Geenafstand"/>
        <w:spacing w:line="300" w:lineRule="exact"/>
        <w:rPr>
          <w:rFonts w:ascii="Calibri" w:hAnsi="Calibri" w:cs="Calibri"/>
          <w:sz w:val="24"/>
          <w:lang w:val="nl-NL"/>
        </w:rPr>
      </w:pPr>
      <w:r>
        <w:rPr>
          <w:rFonts w:ascii="Calibri" w:hAnsi="Calibri" w:cs="Calibri"/>
          <w:sz w:val="24"/>
          <w:lang w:val="nl-NL"/>
        </w:rPr>
        <w:t xml:space="preserve">Geef </w:t>
      </w:r>
      <w:r w:rsidR="00096E6B">
        <w:rPr>
          <w:rFonts w:ascii="Calibri" w:hAnsi="Calibri" w:cs="Calibri"/>
          <w:sz w:val="24"/>
          <w:lang w:val="nl-NL"/>
        </w:rPr>
        <w:t xml:space="preserve">je </w:t>
      </w:r>
      <w:r w:rsidRPr="00B13DF0">
        <w:rPr>
          <w:rFonts w:ascii="Calibri" w:hAnsi="Calibri" w:cs="Calibri"/>
          <w:sz w:val="24"/>
          <w:lang w:val="nl-NL"/>
        </w:rPr>
        <w:t xml:space="preserve">antwoord op </w:t>
      </w:r>
      <w:r w:rsidR="00096E6B">
        <w:rPr>
          <w:rFonts w:ascii="Calibri" w:hAnsi="Calibri" w:cs="Calibri"/>
          <w:sz w:val="24"/>
          <w:lang w:val="nl-NL"/>
        </w:rPr>
        <w:t>de onde</w:t>
      </w:r>
      <w:r w:rsidRPr="00B13DF0">
        <w:rPr>
          <w:rFonts w:ascii="Calibri" w:hAnsi="Calibri" w:cs="Calibri"/>
          <w:sz w:val="24"/>
          <w:lang w:val="nl-NL"/>
        </w:rPr>
        <w:t>rzoeksvra</w:t>
      </w:r>
      <w:r w:rsidR="00096E6B">
        <w:rPr>
          <w:rFonts w:ascii="Calibri" w:hAnsi="Calibri" w:cs="Calibri"/>
          <w:sz w:val="24"/>
          <w:lang w:val="nl-NL"/>
        </w:rPr>
        <w:t>a</w:t>
      </w:r>
      <w:r w:rsidRPr="00B13DF0">
        <w:rPr>
          <w:rFonts w:ascii="Calibri" w:hAnsi="Calibri" w:cs="Calibri"/>
          <w:sz w:val="24"/>
          <w:lang w:val="nl-NL"/>
        </w:rPr>
        <w:t>g</w:t>
      </w:r>
      <w:r w:rsidR="00096E6B">
        <w:rPr>
          <w:rFonts w:ascii="Calibri" w:hAnsi="Calibri" w:cs="Calibri"/>
          <w:sz w:val="24"/>
          <w:lang w:val="nl-NL"/>
        </w:rPr>
        <w:t xml:space="preserve"> met een korte beschrijving</w:t>
      </w:r>
      <w:r w:rsidR="00983794">
        <w:rPr>
          <w:rFonts w:ascii="Calibri" w:hAnsi="Calibri" w:cs="Calibri"/>
          <w:sz w:val="24"/>
          <w:lang w:val="nl-NL"/>
        </w:rPr>
        <w:t>.</w:t>
      </w:r>
      <w:r w:rsidR="0041349D">
        <w:rPr>
          <w:rFonts w:ascii="Calibri" w:hAnsi="Calibri" w:cs="Calibri"/>
          <w:sz w:val="24"/>
          <w:lang w:val="nl-NL"/>
        </w:rPr>
        <w:t xml:space="preserve">  </w:t>
      </w:r>
    </w:p>
    <w:p w:rsidR="00B13DF0" w:rsidRPr="00B13DF0" w:rsidRDefault="00B13DF0" w:rsidP="00B13DF0">
      <w:pPr>
        <w:spacing w:after="0" w:line="300" w:lineRule="exact"/>
        <w:rPr>
          <w:rFonts w:ascii="Calibri" w:hAnsi="Calibri" w:cs="Calibri"/>
          <w:szCs w:val="24"/>
        </w:rPr>
      </w:pPr>
    </w:p>
    <w:p w:rsidR="00B13DF0" w:rsidRPr="00B13DF0" w:rsidRDefault="00B13DF0" w:rsidP="00B13DF0">
      <w:pPr>
        <w:pStyle w:val="PSMkop2"/>
      </w:pPr>
      <w:r w:rsidRPr="00B13DF0">
        <w:t>Evaluatie</w:t>
      </w:r>
    </w:p>
    <w:p w:rsidR="0041349D" w:rsidRDefault="0041349D" w:rsidP="0041349D">
      <w:pPr>
        <w:spacing w:after="0" w:line="300" w:lineRule="exact"/>
        <w:rPr>
          <w:rFonts w:ascii="Calibri" w:hAnsi="Calibri" w:cs="Calibri"/>
          <w:szCs w:val="24"/>
        </w:rPr>
      </w:pPr>
      <w:r w:rsidRPr="003D5B8D">
        <w:rPr>
          <w:rFonts w:ascii="Calibri" w:hAnsi="Calibri" w:cs="Calibri"/>
          <w:szCs w:val="24"/>
        </w:rPr>
        <w:t xml:space="preserve">Geef </w:t>
      </w:r>
      <w:r>
        <w:rPr>
          <w:rFonts w:ascii="Calibri" w:hAnsi="Calibri" w:cs="Calibri"/>
          <w:szCs w:val="24"/>
        </w:rPr>
        <w:t>aan welke problemen je tegenkwam en hoe je die hebt opgelost of hoe je de uitvoering zou kunnen verbeteren</w:t>
      </w:r>
      <w:r w:rsidRPr="003D5B8D">
        <w:rPr>
          <w:rFonts w:ascii="Calibri" w:hAnsi="Calibri" w:cs="Calibri"/>
          <w:szCs w:val="24"/>
        </w:rPr>
        <w:t>.</w:t>
      </w:r>
      <w:r>
        <w:rPr>
          <w:rFonts w:ascii="Calibri" w:hAnsi="Calibri" w:cs="Calibri"/>
          <w:szCs w:val="24"/>
        </w:rPr>
        <w:t xml:space="preserve"> </w:t>
      </w:r>
    </w:p>
    <w:p w:rsidR="0041349D" w:rsidRDefault="0041349D" w:rsidP="0041349D">
      <w:pPr>
        <w:spacing w:after="0" w:line="300" w:lineRule="exact"/>
        <w:rPr>
          <w:rFonts w:ascii="Calibri" w:hAnsi="Calibri" w:cs="Calibri"/>
          <w:szCs w:val="24"/>
        </w:rPr>
      </w:pPr>
      <w:r>
        <w:rPr>
          <w:rFonts w:ascii="Calibri" w:hAnsi="Calibri" w:cs="Calibri"/>
          <w:szCs w:val="24"/>
        </w:rPr>
        <w:t>Geef antwoord op de volgende vr</w:t>
      </w:r>
      <w:r w:rsidR="00096E6B">
        <w:rPr>
          <w:rFonts w:ascii="Calibri" w:hAnsi="Calibri" w:cs="Calibri"/>
          <w:szCs w:val="24"/>
        </w:rPr>
        <w:t>a</w:t>
      </w:r>
      <w:r>
        <w:rPr>
          <w:rFonts w:ascii="Calibri" w:hAnsi="Calibri" w:cs="Calibri"/>
          <w:szCs w:val="24"/>
        </w:rPr>
        <w:t>ag:</w:t>
      </w:r>
    </w:p>
    <w:p w:rsidR="00BC369C" w:rsidRPr="00BC369C" w:rsidRDefault="00587433" w:rsidP="00BC369C">
      <w:pPr>
        <w:spacing w:after="0" w:line="300" w:lineRule="exact"/>
        <w:rPr>
          <w:rFonts w:ascii="Calibri" w:hAnsi="Calibri" w:cs="Calibri"/>
          <w:szCs w:val="24"/>
        </w:rPr>
      </w:pPr>
      <w:r>
        <w:rPr>
          <w:rFonts w:ascii="Calibri" w:hAnsi="Calibri" w:cs="Calibri"/>
          <w:i/>
          <w:szCs w:val="24"/>
        </w:rPr>
        <w:t xml:space="preserve">Vind je </w:t>
      </w:r>
      <w:r w:rsidR="00237CCF">
        <w:rPr>
          <w:rFonts w:ascii="Calibri" w:hAnsi="Calibri" w:cs="Calibri"/>
          <w:i/>
          <w:szCs w:val="24"/>
        </w:rPr>
        <w:t>nu</w:t>
      </w:r>
      <w:r>
        <w:rPr>
          <w:rFonts w:ascii="Calibri" w:hAnsi="Calibri" w:cs="Calibri"/>
          <w:i/>
          <w:szCs w:val="24"/>
        </w:rPr>
        <w:t xml:space="preserve"> dat je</w:t>
      </w:r>
      <w:r w:rsidR="00096E6B" w:rsidRPr="005E5822">
        <w:rPr>
          <w:rFonts w:ascii="Calibri" w:hAnsi="Calibri" w:cs="Calibri"/>
          <w:i/>
          <w:szCs w:val="24"/>
        </w:rPr>
        <w:t xml:space="preserve"> het geheugenmetaal een nieuwe geheugen hebt gegeven?</w:t>
      </w:r>
      <w:r w:rsidR="00947859">
        <w:rPr>
          <w:rFonts w:ascii="Calibri" w:hAnsi="Calibri" w:cs="Calibri"/>
          <w:i/>
          <w:szCs w:val="24"/>
        </w:rPr>
        <w:t xml:space="preserve"> </w:t>
      </w:r>
    </w:p>
    <w:sectPr w:rsidR="00BC369C" w:rsidRPr="00BC369C" w:rsidSect="00633C03">
      <w:headerReference w:type="default" r:id="rId14"/>
      <w:footerReference w:type="default" r:id="rId15"/>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A28" w:rsidRDefault="00171A28" w:rsidP="00792F1A">
      <w:pPr>
        <w:spacing w:after="0" w:line="240" w:lineRule="auto"/>
      </w:pPr>
      <w:r>
        <w:separator/>
      </w:r>
    </w:p>
  </w:endnote>
  <w:endnote w:type="continuationSeparator" w:id="0">
    <w:p w:rsidR="00171A28" w:rsidRDefault="00171A28" w:rsidP="00792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8B3" w:rsidRPr="00C608B3" w:rsidRDefault="003D5FAC" w:rsidP="00C608B3">
    <w:pPr>
      <w:pStyle w:val="Voettekst"/>
      <w:jc w:val="center"/>
      <w:rPr>
        <w:sz w:val="22"/>
      </w:rPr>
    </w:pPr>
    <w:r>
      <w:rPr>
        <w:sz w:val="22"/>
      </w:rPr>
      <w:t>PSM-</w:t>
    </w:r>
    <w:r w:rsidR="00C608B3" w:rsidRPr="00C608B3">
      <w:rPr>
        <w:sz w:val="22"/>
      </w:rPr>
      <w:t>koffer -</w:t>
    </w:r>
    <w:r w:rsidR="00674335">
      <w:rPr>
        <w:sz w:val="22"/>
      </w:rPr>
      <w:t xml:space="preserve"> </w:t>
    </w:r>
    <w:r w:rsidR="00587433">
      <w:rPr>
        <w:sz w:val="22"/>
      </w:rPr>
      <w:fldChar w:fldCharType="begin"/>
    </w:r>
    <w:r w:rsidR="00587433">
      <w:rPr>
        <w:sz w:val="22"/>
      </w:rPr>
      <w:instrText xml:space="preserve"> FILENAME   \* MERGEFORMAT </w:instrText>
    </w:r>
    <w:r w:rsidR="00587433">
      <w:rPr>
        <w:sz w:val="22"/>
      </w:rPr>
      <w:fldChar w:fldCharType="separate"/>
    </w:r>
    <w:r w:rsidR="006902C2">
      <w:rPr>
        <w:noProof/>
        <w:sz w:val="22"/>
      </w:rPr>
      <w:t>2c Geheugenmetaal vervormen versie april 19</w:t>
    </w:r>
    <w:r w:rsidR="00587433">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A28" w:rsidRDefault="00171A28" w:rsidP="00792F1A">
      <w:pPr>
        <w:spacing w:after="0" w:line="240" w:lineRule="auto"/>
      </w:pPr>
      <w:r>
        <w:separator/>
      </w:r>
    </w:p>
  </w:footnote>
  <w:footnote w:type="continuationSeparator" w:id="0">
    <w:p w:rsidR="00171A28" w:rsidRDefault="00171A28" w:rsidP="00792F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F1A" w:rsidRPr="00792F1A" w:rsidRDefault="006902C2" w:rsidP="00750DC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2049" type="#_x0000_t75" style="position:absolute;margin-left:-1.85pt;margin-top:-5.85pt;width:457.5pt;height:57.3pt;z-index:-251658752;visibility:visible">
          <v:imagedata r:id="rId1" o:title=""/>
        </v:shape>
      </w:pict>
    </w:r>
    <w:r w:rsidR="00865581">
      <w:rPr>
        <w:rStyle w:val="PSMnrChar"/>
      </w:rPr>
      <w:t>2</w:t>
    </w:r>
    <w:r w:rsidR="009277DA">
      <w:rPr>
        <w:rStyle w:val="PSMnrChar"/>
        <w:sz w:val="56"/>
        <w:szCs w:val="56"/>
      </w:rPr>
      <w:t>c</w:t>
    </w:r>
    <w:r w:rsidR="00750DC1">
      <w:tab/>
    </w:r>
    <w:r w:rsidR="00792F1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10BD"/>
    <w:multiLevelType w:val="hybridMultilevel"/>
    <w:tmpl w:val="99525688"/>
    <w:lvl w:ilvl="0" w:tplc="0809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1">
    <w:nsid w:val="0B207BC0"/>
    <w:multiLevelType w:val="hybridMultilevel"/>
    <w:tmpl w:val="0E16DDB6"/>
    <w:lvl w:ilvl="0" w:tplc="4D6A4E66">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AF5447"/>
    <w:multiLevelType w:val="hybridMultilevel"/>
    <w:tmpl w:val="E920FA78"/>
    <w:lvl w:ilvl="0" w:tplc="BE2EA1A6">
      <w:start w:val="1"/>
      <w:numFmt w:val="bullet"/>
      <w:lvlText w:val=""/>
      <w:lvlJc w:val="left"/>
      <w:pPr>
        <w:tabs>
          <w:tab w:val="num" w:pos="360"/>
        </w:tabs>
        <w:ind w:left="360" w:hanging="360"/>
      </w:pPr>
      <w:rPr>
        <w:rFonts w:ascii="Symbol" w:hAnsi="Symbol" w:cs="Times New Roman"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nsid w:val="16834514"/>
    <w:multiLevelType w:val="hybridMultilevel"/>
    <w:tmpl w:val="3800D9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0603A97"/>
    <w:multiLevelType w:val="hybridMultilevel"/>
    <w:tmpl w:val="F8046620"/>
    <w:lvl w:ilvl="0" w:tplc="0413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5">
    <w:nsid w:val="2369289F"/>
    <w:multiLevelType w:val="hybridMultilevel"/>
    <w:tmpl w:val="3092C090"/>
    <w:lvl w:ilvl="0" w:tplc="BE2EA1A6">
      <w:start w:val="1"/>
      <w:numFmt w:val="bullet"/>
      <w:lvlText w:val=""/>
      <w:lvlJc w:val="left"/>
      <w:pPr>
        <w:tabs>
          <w:tab w:val="num" w:pos="360"/>
        </w:tabs>
        <w:ind w:left="360" w:hanging="360"/>
      </w:pPr>
      <w:rPr>
        <w:rFonts w:ascii="Symbol" w:hAnsi="Symbol" w:cs="Times New Roman"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nsid w:val="26390B9E"/>
    <w:multiLevelType w:val="hybridMultilevel"/>
    <w:tmpl w:val="98FEB864"/>
    <w:lvl w:ilvl="0" w:tplc="7BA0062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9376164"/>
    <w:multiLevelType w:val="hybridMultilevel"/>
    <w:tmpl w:val="1E1EE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85104C"/>
    <w:multiLevelType w:val="hybridMultilevel"/>
    <w:tmpl w:val="F416862A"/>
    <w:lvl w:ilvl="0" w:tplc="04130019">
      <w:start w:val="1"/>
      <w:numFmt w:val="lowerLetter"/>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9">
    <w:nsid w:val="2AAB22F8"/>
    <w:multiLevelType w:val="hybridMultilevel"/>
    <w:tmpl w:val="74487ABE"/>
    <w:lvl w:ilvl="0" w:tplc="0413000F">
      <w:start w:val="1"/>
      <w:numFmt w:val="decimal"/>
      <w:lvlText w:val="%1."/>
      <w:lvlJc w:val="left"/>
      <w:pPr>
        <w:ind w:left="720" w:hanging="360"/>
      </w:pPr>
    </w:lvl>
    <w:lvl w:ilvl="1" w:tplc="C5C843C2">
      <w:numFmt w:val="bullet"/>
      <w:lvlText w:val="-"/>
      <w:lvlJc w:val="left"/>
      <w:pPr>
        <w:ind w:left="1800" w:hanging="720"/>
      </w:pPr>
      <w:rPr>
        <w:rFonts w:ascii="Arial" w:eastAsia="Calibri"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A480CB5"/>
    <w:multiLevelType w:val="hybridMultilevel"/>
    <w:tmpl w:val="77FA1E52"/>
    <w:lvl w:ilvl="0" w:tplc="75DCFD82">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CB936FC"/>
    <w:multiLevelType w:val="hybridMultilevel"/>
    <w:tmpl w:val="2AFEE0BC"/>
    <w:lvl w:ilvl="0" w:tplc="08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DF768E8"/>
    <w:multiLevelType w:val="hybridMultilevel"/>
    <w:tmpl w:val="A97CA390"/>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3">
    <w:nsid w:val="3F171C76"/>
    <w:multiLevelType w:val="hybridMultilevel"/>
    <w:tmpl w:val="29C4AF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1627D4B"/>
    <w:multiLevelType w:val="hybridMultilevel"/>
    <w:tmpl w:val="B1164E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71B21C5"/>
    <w:multiLevelType w:val="hybridMultilevel"/>
    <w:tmpl w:val="7886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616D9D"/>
    <w:multiLevelType w:val="hybridMultilevel"/>
    <w:tmpl w:val="BC1889F6"/>
    <w:lvl w:ilvl="0" w:tplc="32A66D5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4D6304D4"/>
    <w:multiLevelType w:val="hybridMultilevel"/>
    <w:tmpl w:val="D4A2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8D6A00"/>
    <w:multiLevelType w:val="hybridMultilevel"/>
    <w:tmpl w:val="B6A2F9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99454CD"/>
    <w:multiLevelType w:val="hybridMultilevel"/>
    <w:tmpl w:val="1D1C101A"/>
    <w:lvl w:ilvl="0" w:tplc="BE2EA1A6">
      <w:start w:val="1"/>
      <w:numFmt w:val="bullet"/>
      <w:lvlText w:val=""/>
      <w:lvlJc w:val="left"/>
      <w:pPr>
        <w:tabs>
          <w:tab w:val="num" w:pos="360"/>
        </w:tabs>
        <w:ind w:left="360" w:hanging="360"/>
      </w:pPr>
      <w:rPr>
        <w:rFonts w:ascii="Symbol" w:hAnsi="Symbol" w:cs="Times New Roman"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0">
    <w:nsid w:val="5A0E124A"/>
    <w:multiLevelType w:val="hybridMultilevel"/>
    <w:tmpl w:val="8FAADE7E"/>
    <w:lvl w:ilvl="0" w:tplc="0809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21">
    <w:nsid w:val="5F174F22"/>
    <w:multiLevelType w:val="hybridMultilevel"/>
    <w:tmpl w:val="81D439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62DE21BA"/>
    <w:multiLevelType w:val="hybridMultilevel"/>
    <w:tmpl w:val="F4282BC8"/>
    <w:lvl w:ilvl="0" w:tplc="0809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23">
    <w:nsid w:val="78441DD0"/>
    <w:multiLevelType w:val="hybridMultilevel"/>
    <w:tmpl w:val="BF7C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0329A5"/>
    <w:multiLevelType w:val="hybridMultilevel"/>
    <w:tmpl w:val="BADAC0A6"/>
    <w:lvl w:ilvl="0" w:tplc="BE2EA1A6">
      <w:start w:val="1"/>
      <w:numFmt w:val="bullet"/>
      <w:lvlText w:val=""/>
      <w:lvlJc w:val="left"/>
      <w:pPr>
        <w:tabs>
          <w:tab w:val="num" w:pos="360"/>
        </w:tabs>
        <w:ind w:left="360" w:hanging="360"/>
      </w:pPr>
      <w:rPr>
        <w:rFonts w:ascii="Symbol" w:hAnsi="Symbol" w:cs="Times New Roman"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7"/>
  </w:num>
  <w:num w:numId="3">
    <w:abstractNumId w:val="7"/>
  </w:num>
  <w:num w:numId="4">
    <w:abstractNumId w:val="15"/>
  </w:num>
  <w:num w:numId="5">
    <w:abstractNumId w:val="21"/>
  </w:num>
  <w:num w:numId="6">
    <w:abstractNumId w:val="11"/>
  </w:num>
  <w:num w:numId="7">
    <w:abstractNumId w:val="9"/>
  </w:num>
  <w:num w:numId="8">
    <w:abstractNumId w:val="18"/>
  </w:num>
  <w:num w:numId="9">
    <w:abstractNumId w:val="16"/>
  </w:num>
  <w:num w:numId="10">
    <w:abstractNumId w:val="22"/>
  </w:num>
  <w:num w:numId="11">
    <w:abstractNumId w:val="14"/>
  </w:num>
  <w:num w:numId="12">
    <w:abstractNumId w:val="13"/>
  </w:num>
  <w:num w:numId="13">
    <w:abstractNumId w:val="20"/>
  </w:num>
  <w:num w:numId="14">
    <w:abstractNumId w:val="0"/>
  </w:num>
  <w:num w:numId="15">
    <w:abstractNumId w:val="4"/>
  </w:num>
  <w:num w:numId="16">
    <w:abstractNumId w:val="6"/>
  </w:num>
  <w:num w:numId="17">
    <w:abstractNumId w:val="19"/>
  </w:num>
  <w:num w:numId="18">
    <w:abstractNumId w:val="2"/>
  </w:num>
  <w:num w:numId="19">
    <w:abstractNumId w:val="12"/>
  </w:num>
  <w:num w:numId="20">
    <w:abstractNumId w:val="1"/>
  </w:num>
  <w:num w:numId="21">
    <w:abstractNumId w:val="5"/>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NotTrackMove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0A3A"/>
    <w:rsid w:val="00024C6A"/>
    <w:rsid w:val="00093196"/>
    <w:rsid w:val="00096E6B"/>
    <w:rsid w:val="000F2871"/>
    <w:rsid w:val="00123DC5"/>
    <w:rsid w:val="0015094E"/>
    <w:rsid w:val="00171A28"/>
    <w:rsid w:val="001807CF"/>
    <w:rsid w:val="001B6152"/>
    <w:rsid w:val="001F09A0"/>
    <w:rsid w:val="00237CCF"/>
    <w:rsid w:val="0026004C"/>
    <w:rsid w:val="0029508F"/>
    <w:rsid w:val="0030667A"/>
    <w:rsid w:val="00307502"/>
    <w:rsid w:val="0033000E"/>
    <w:rsid w:val="00373D57"/>
    <w:rsid w:val="0039346B"/>
    <w:rsid w:val="003A1AD6"/>
    <w:rsid w:val="003D5FAC"/>
    <w:rsid w:val="0041349D"/>
    <w:rsid w:val="00442324"/>
    <w:rsid w:val="00482A9A"/>
    <w:rsid w:val="00484246"/>
    <w:rsid w:val="004A1FF6"/>
    <w:rsid w:val="004B1985"/>
    <w:rsid w:val="004C0A3A"/>
    <w:rsid w:val="004D3D25"/>
    <w:rsid w:val="005753F1"/>
    <w:rsid w:val="00587433"/>
    <w:rsid w:val="005E5822"/>
    <w:rsid w:val="005F2BC2"/>
    <w:rsid w:val="00606900"/>
    <w:rsid w:val="00633C03"/>
    <w:rsid w:val="00674335"/>
    <w:rsid w:val="006902C2"/>
    <w:rsid w:val="006915D4"/>
    <w:rsid w:val="00693195"/>
    <w:rsid w:val="006B46A8"/>
    <w:rsid w:val="006C283A"/>
    <w:rsid w:val="00713B6A"/>
    <w:rsid w:val="00750DC1"/>
    <w:rsid w:val="00765E77"/>
    <w:rsid w:val="0078478E"/>
    <w:rsid w:val="00792F1A"/>
    <w:rsid w:val="00794D50"/>
    <w:rsid w:val="007D5373"/>
    <w:rsid w:val="007D6F1B"/>
    <w:rsid w:val="007E4C5C"/>
    <w:rsid w:val="0082092D"/>
    <w:rsid w:val="00837256"/>
    <w:rsid w:val="00865581"/>
    <w:rsid w:val="00865B7F"/>
    <w:rsid w:val="008B29AE"/>
    <w:rsid w:val="00913F75"/>
    <w:rsid w:val="0091555B"/>
    <w:rsid w:val="009277DA"/>
    <w:rsid w:val="009317A7"/>
    <w:rsid w:val="00947859"/>
    <w:rsid w:val="00983794"/>
    <w:rsid w:val="00A03D31"/>
    <w:rsid w:val="00A137DD"/>
    <w:rsid w:val="00A529B0"/>
    <w:rsid w:val="00AA1702"/>
    <w:rsid w:val="00AC7E0F"/>
    <w:rsid w:val="00AD518C"/>
    <w:rsid w:val="00AD53B6"/>
    <w:rsid w:val="00AE7174"/>
    <w:rsid w:val="00B06917"/>
    <w:rsid w:val="00B13DF0"/>
    <w:rsid w:val="00B13F59"/>
    <w:rsid w:val="00B239FE"/>
    <w:rsid w:val="00B76E7C"/>
    <w:rsid w:val="00BB09C5"/>
    <w:rsid w:val="00BC0751"/>
    <w:rsid w:val="00BC07C0"/>
    <w:rsid w:val="00BC369C"/>
    <w:rsid w:val="00BF44B4"/>
    <w:rsid w:val="00C15723"/>
    <w:rsid w:val="00C50EE9"/>
    <w:rsid w:val="00C608B3"/>
    <w:rsid w:val="00D874FC"/>
    <w:rsid w:val="00DC0EF4"/>
    <w:rsid w:val="00DD5D88"/>
    <w:rsid w:val="00DF584C"/>
    <w:rsid w:val="00E200C8"/>
    <w:rsid w:val="00E35650"/>
    <w:rsid w:val="00E50129"/>
    <w:rsid w:val="00E663FA"/>
    <w:rsid w:val="00E954B7"/>
    <w:rsid w:val="00F11790"/>
    <w:rsid w:val="00F6526E"/>
    <w:rsid w:val="00FD1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4246"/>
    <w:pPr>
      <w:spacing w:after="200" w:line="276" w:lineRule="auto"/>
    </w:pPr>
    <w:rPr>
      <w:rFonts w:ascii="Arial" w:hAnsi="Arial"/>
      <w:sz w:val="24"/>
      <w:szCs w:val="22"/>
      <w:lang w:eastAsia="en-US"/>
    </w:rPr>
  </w:style>
  <w:style w:type="paragraph" w:styleId="Kop1">
    <w:name w:val="heading 1"/>
    <w:basedOn w:val="Standaard"/>
    <w:next w:val="Standaard"/>
    <w:link w:val="Kop1Char"/>
    <w:uiPriority w:val="9"/>
    <w:rsid w:val="00865B7F"/>
    <w:pPr>
      <w:keepNext/>
      <w:keepLines/>
      <w:spacing w:before="480" w:after="0"/>
      <w:outlineLvl w:val="0"/>
    </w:pPr>
    <w:rPr>
      <w:rFonts w:eastAsia="Times New Roman"/>
      <w:b/>
      <w:bCs/>
      <w:color w:val="663300"/>
      <w:sz w:val="32"/>
      <w:szCs w:val="28"/>
    </w:rPr>
  </w:style>
  <w:style w:type="paragraph" w:styleId="Kop2">
    <w:name w:val="heading 2"/>
    <w:basedOn w:val="Standaard"/>
    <w:next w:val="Standaard"/>
    <w:link w:val="Kop2Char"/>
    <w:uiPriority w:val="9"/>
    <w:unhideWhenUsed/>
    <w:rsid w:val="00865B7F"/>
    <w:pPr>
      <w:keepNext/>
      <w:keepLines/>
      <w:spacing w:before="200" w:after="0"/>
      <w:outlineLvl w:val="1"/>
    </w:pPr>
    <w:rPr>
      <w:rFonts w:eastAsia="Times New Roman"/>
      <w:b/>
      <w:bCs/>
      <w:color w:val="996600"/>
      <w:sz w:val="26"/>
      <w:szCs w:val="26"/>
    </w:rPr>
  </w:style>
  <w:style w:type="paragraph" w:styleId="Kop3">
    <w:name w:val="heading 3"/>
    <w:basedOn w:val="Standaard"/>
    <w:next w:val="Standaard"/>
    <w:link w:val="Kop3Char"/>
    <w:uiPriority w:val="9"/>
    <w:unhideWhenUsed/>
    <w:rsid w:val="0082092D"/>
    <w:pPr>
      <w:keepNext/>
      <w:keepLines/>
      <w:spacing w:before="40" w:after="0"/>
      <w:outlineLvl w:val="2"/>
    </w:pPr>
    <w:rPr>
      <w:rFonts w:ascii="Calibri Light" w:eastAsia="Times New Roman" w:hAnsi="Calibri Light"/>
      <w:color w:val="1F4D7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92F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2F1A"/>
  </w:style>
  <w:style w:type="paragraph" w:styleId="Voettekst">
    <w:name w:val="footer"/>
    <w:basedOn w:val="Standaard"/>
    <w:link w:val="VoettekstChar"/>
    <w:uiPriority w:val="99"/>
    <w:unhideWhenUsed/>
    <w:rsid w:val="00792F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2F1A"/>
  </w:style>
  <w:style w:type="paragraph" w:styleId="Ballontekst">
    <w:name w:val="Balloon Text"/>
    <w:basedOn w:val="Standaard"/>
    <w:link w:val="BallontekstChar"/>
    <w:uiPriority w:val="99"/>
    <w:semiHidden/>
    <w:unhideWhenUsed/>
    <w:rsid w:val="00792F1A"/>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92F1A"/>
    <w:rPr>
      <w:rFonts w:ascii="Tahoma" w:hAnsi="Tahoma" w:cs="Tahoma"/>
      <w:sz w:val="16"/>
      <w:szCs w:val="16"/>
    </w:rPr>
  </w:style>
  <w:style w:type="character" w:customStyle="1" w:styleId="Kop1Char">
    <w:name w:val="Kop 1 Char"/>
    <w:link w:val="Kop1"/>
    <w:uiPriority w:val="9"/>
    <w:rsid w:val="00865B7F"/>
    <w:rPr>
      <w:rFonts w:ascii="Arial" w:eastAsia="Times New Roman" w:hAnsi="Arial"/>
      <w:b/>
      <w:bCs/>
      <w:color w:val="663300"/>
      <w:sz w:val="32"/>
      <w:szCs w:val="28"/>
      <w:lang w:val="en-GB" w:eastAsia="en-US"/>
    </w:rPr>
  </w:style>
  <w:style w:type="character" w:customStyle="1" w:styleId="Kop2Char">
    <w:name w:val="Kop 2 Char"/>
    <w:link w:val="Kop2"/>
    <w:uiPriority w:val="9"/>
    <w:rsid w:val="00865B7F"/>
    <w:rPr>
      <w:rFonts w:ascii="Arial" w:eastAsia="Times New Roman" w:hAnsi="Arial"/>
      <w:b/>
      <w:bCs/>
      <w:color w:val="996600"/>
      <w:sz w:val="26"/>
      <w:szCs w:val="26"/>
      <w:lang w:val="en-GB" w:eastAsia="en-US"/>
    </w:rPr>
  </w:style>
  <w:style w:type="paragraph" w:styleId="Lijstalinea">
    <w:name w:val="List Paragraph"/>
    <w:basedOn w:val="Standaard"/>
    <w:uiPriority w:val="34"/>
    <w:qFormat/>
    <w:rsid w:val="00E200C8"/>
    <w:pPr>
      <w:ind w:left="720"/>
      <w:contextualSpacing/>
    </w:pPr>
  </w:style>
  <w:style w:type="paragraph" w:styleId="Geenafstand">
    <w:name w:val="No Spacing"/>
    <w:uiPriority w:val="1"/>
    <w:qFormat/>
    <w:rsid w:val="004C0A3A"/>
    <w:rPr>
      <w:rFonts w:ascii="Arial" w:hAnsi="Arial"/>
      <w:sz w:val="22"/>
      <w:szCs w:val="22"/>
      <w:lang w:val="en-GB" w:eastAsia="en-US"/>
    </w:rPr>
  </w:style>
  <w:style w:type="paragraph" w:customStyle="1" w:styleId="kopjevet">
    <w:name w:val="kopje vet"/>
    <w:basedOn w:val="Standaard"/>
    <w:rsid w:val="007D6F1B"/>
    <w:pPr>
      <w:keepNext/>
      <w:keepLines/>
      <w:spacing w:after="0" w:line="280" w:lineRule="atLeast"/>
      <w:ind w:left="357" w:hanging="357"/>
    </w:pPr>
    <w:rPr>
      <w:rFonts w:eastAsia="Times New Roman" w:cs="Arial"/>
      <w:b/>
      <w:sz w:val="20"/>
      <w:szCs w:val="20"/>
      <w:lang w:eastAsia="nl-NL"/>
    </w:rPr>
  </w:style>
  <w:style w:type="character" w:customStyle="1" w:styleId="Kop3Char">
    <w:name w:val="Kop 3 Char"/>
    <w:link w:val="Kop3"/>
    <w:rsid w:val="0082092D"/>
    <w:rPr>
      <w:rFonts w:ascii="Calibri Light" w:eastAsia="Times New Roman" w:hAnsi="Calibri Light" w:cs="Times New Roman"/>
      <w:color w:val="1F4D78"/>
      <w:sz w:val="24"/>
      <w:szCs w:val="24"/>
      <w:lang w:val="en-GB" w:eastAsia="en-US"/>
    </w:rPr>
  </w:style>
  <w:style w:type="paragraph" w:styleId="Tekstopmerking">
    <w:name w:val="annotation text"/>
    <w:basedOn w:val="Standaard"/>
    <w:link w:val="TekstopmerkingChar"/>
    <w:semiHidden/>
    <w:rsid w:val="00BC07C0"/>
    <w:pPr>
      <w:spacing w:after="0" w:line="280" w:lineRule="atLeast"/>
    </w:pPr>
    <w:rPr>
      <w:rFonts w:eastAsia="Times New Roman"/>
      <w:sz w:val="20"/>
      <w:szCs w:val="20"/>
      <w:lang w:val="x-none" w:eastAsia="x-none"/>
    </w:rPr>
  </w:style>
  <w:style w:type="character" w:customStyle="1" w:styleId="TekstopmerkingChar">
    <w:name w:val="Tekst opmerking Char"/>
    <w:link w:val="Tekstopmerking"/>
    <w:semiHidden/>
    <w:rsid w:val="00BC07C0"/>
    <w:rPr>
      <w:rFonts w:ascii="Arial" w:eastAsia="Times New Roman" w:hAnsi="Arial"/>
      <w:lang w:val="x-none" w:eastAsia="x-none"/>
    </w:rPr>
  </w:style>
  <w:style w:type="paragraph" w:customStyle="1" w:styleId="PSMkop2">
    <w:name w:val="PSM kop 2"/>
    <w:basedOn w:val="Kop2"/>
    <w:link w:val="PSMkop2Char"/>
    <w:qFormat/>
    <w:rsid w:val="00BC07C0"/>
    <w:pPr>
      <w:spacing w:before="0" w:line="300" w:lineRule="exact"/>
    </w:pPr>
    <w:rPr>
      <w:rFonts w:ascii="Calibri" w:hAnsi="Calibri" w:cs="Calibri"/>
      <w:color w:val="00B050"/>
      <w:sz w:val="28"/>
    </w:rPr>
  </w:style>
  <w:style w:type="paragraph" w:customStyle="1" w:styleId="PSMkop4">
    <w:name w:val="PSM kop 4"/>
    <w:basedOn w:val="Kop1"/>
    <w:link w:val="PSMkop4Char"/>
    <w:rsid w:val="00BC07C0"/>
    <w:pPr>
      <w:pBdr>
        <w:bottom w:val="single" w:sz="6" w:space="1" w:color="auto"/>
      </w:pBdr>
      <w:spacing w:before="0" w:line="300" w:lineRule="exact"/>
    </w:pPr>
    <w:rPr>
      <w:rFonts w:ascii="Calibri" w:hAnsi="Calibri" w:cs="Calibri"/>
      <w:color w:val="00B050"/>
    </w:rPr>
  </w:style>
  <w:style w:type="character" w:customStyle="1" w:styleId="PSMkop2Char">
    <w:name w:val="PSM kop 2 Char"/>
    <w:link w:val="PSMkop2"/>
    <w:rsid w:val="00BC07C0"/>
    <w:rPr>
      <w:rFonts w:ascii="Arial" w:eastAsia="Times New Roman" w:hAnsi="Arial" w:cs="Calibri"/>
      <w:b/>
      <w:bCs/>
      <w:color w:val="00B050"/>
      <w:sz w:val="28"/>
      <w:szCs w:val="26"/>
      <w:lang w:val="en-GB" w:eastAsia="en-US"/>
    </w:rPr>
  </w:style>
  <w:style w:type="paragraph" w:customStyle="1" w:styleId="PSMonderkop">
    <w:name w:val="PSM onderkop"/>
    <w:basedOn w:val="Kop3"/>
    <w:link w:val="PSMonderkopChar"/>
    <w:rsid w:val="00BC07C0"/>
    <w:pPr>
      <w:spacing w:before="0" w:line="300" w:lineRule="exact"/>
    </w:pPr>
    <w:rPr>
      <w:rFonts w:ascii="Calibri" w:hAnsi="Calibri" w:cs="Calibri"/>
      <w:color w:val="00B050"/>
    </w:rPr>
  </w:style>
  <w:style w:type="character" w:customStyle="1" w:styleId="PSMkop4Char">
    <w:name w:val="PSM kop 4 Char"/>
    <w:link w:val="PSMkop4"/>
    <w:rsid w:val="00BC07C0"/>
    <w:rPr>
      <w:rFonts w:ascii="Arial" w:eastAsia="Times New Roman" w:hAnsi="Arial" w:cs="Calibri"/>
      <w:b/>
      <w:bCs/>
      <w:color w:val="00B050"/>
      <w:sz w:val="32"/>
      <w:szCs w:val="28"/>
      <w:lang w:val="en-GB" w:eastAsia="en-US"/>
    </w:rPr>
  </w:style>
  <w:style w:type="paragraph" w:customStyle="1" w:styleId="PSMnr">
    <w:name w:val="PSM nr"/>
    <w:basedOn w:val="Koptekst"/>
    <w:link w:val="PSMnrChar"/>
    <w:qFormat/>
    <w:rsid w:val="0015094E"/>
    <w:rPr>
      <w:rFonts w:ascii="Calibri" w:hAnsi="Calibri" w:cs="Calibri"/>
      <w:b/>
      <w:color w:val="000000"/>
      <w:sz w:val="96"/>
    </w:rPr>
  </w:style>
  <w:style w:type="character" w:customStyle="1" w:styleId="PSMonderkopChar">
    <w:name w:val="PSM onderkop Char"/>
    <w:link w:val="PSMonderkop"/>
    <w:rsid w:val="00BC07C0"/>
    <w:rPr>
      <w:rFonts w:ascii="Calibri Light" w:eastAsia="Times New Roman" w:hAnsi="Calibri Light" w:cs="Calibri"/>
      <w:color w:val="00B050"/>
      <w:sz w:val="24"/>
      <w:szCs w:val="24"/>
      <w:lang w:val="en-GB" w:eastAsia="en-US"/>
    </w:rPr>
  </w:style>
  <w:style w:type="paragraph" w:customStyle="1" w:styleId="PSMkop3">
    <w:name w:val="PSM kop 3"/>
    <w:basedOn w:val="PSMonderkop"/>
    <w:link w:val="PSMkop3Char"/>
    <w:qFormat/>
    <w:rsid w:val="0015094E"/>
    <w:pPr>
      <w:ind w:left="170"/>
    </w:pPr>
  </w:style>
  <w:style w:type="character" w:customStyle="1" w:styleId="PSMnrChar">
    <w:name w:val="PSM nr Char"/>
    <w:link w:val="PSMnr"/>
    <w:rsid w:val="0015094E"/>
    <w:rPr>
      <w:rFonts w:cs="Calibri"/>
      <w:b/>
      <w:color w:val="000000"/>
      <w:sz w:val="96"/>
      <w:szCs w:val="22"/>
      <w:lang w:eastAsia="en-US"/>
    </w:rPr>
  </w:style>
  <w:style w:type="paragraph" w:customStyle="1" w:styleId="PSMtitel">
    <w:name w:val="PSM titel"/>
    <w:basedOn w:val="PSMkop4"/>
    <w:link w:val="PSMtitelChar"/>
    <w:qFormat/>
    <w:rsid w:val="0015094E"/>
    <w:pPr>
      <w:spacing w:line="400" w:lineRule="exact"/>
    </w:pPr>
    <w:rPr>
      <w:sz w:val="40"/>
    </w:rPr>
  </w:style>
  <w:style w:type="character" w:customStyle="1" w:styleId="PSMkop3Char">
    <w:name w:val="PSM kop 3 Char"/>
    <w:link w:val="PSMkop3"/>
    <w:rsid w:val="0015094E"/>
    <w:rPr>
      <w:rFonts w:ascii="Calibri Light" w:eastAsia="Times New Roman" w:hAnsi="Calibri Light" w:cs="Calibri"/>
      <w:color w:val="00B050"/>
      <w:sz w:val="24"/>
      <w:szCs w:val="24"/>
      <w:lang w:val="en-GB" w:eastAsia="en-US"/>
    </w:rPr>
  </w:style>
  <w:style w:type="character" w:customStyle="1" w:styleId="PSMtitelChar">
    <w:name w:val="PSM titel Char"/>
    <w:link w:val="PSMtitel"/>
    <w:rsid w:val="0015094E"/>
    <w:rPr>
      <w:rFonts w:ascii="Arial" w:eastAsia="Times New Roman" w:hAnsi="Arial" w:cs="Calibri"/>
      <w:b/>
      <w:bCs/>
      <w:color w:val="00B050"/>
      <w:sz w:val="40"/>
      <w:szCs w:val="28"/>
      <w:lang w:val="en-GB" w:eastAsia="en-US"/>
    </w:rPr>
  </w:style>
  <w:style w:type="paragraph" w:customStyle="1" w:styleId="PSMtekst">
    <w:name w:val="PSM tekst"/>
    <w:basedOn w:val="Standaard"/>
    <w:link w:val="PSMtekstChar"/>
    <w:qFormat/>
    <w:rsid w:val="0091555B"/>
    <w:pPr>
      <w:spacing w:after="0" w:line="300" w:lineRule="exact"/>
    </w:pPr>
    <w:rPr>
      <w:rFonts w:ascii="Calibri" w:hAnsi="Calibri" w:cs="Calibri"/>
    </w:rPr>
  </w:style>
  <w:style w:type="character" w:customStyle="1" w:styleId="PSMtekstChar">
    <w:name w:val="PSM tekst Char"/>
    <w:link w:val="PSMtekst"/>
    <w:rsid w:val="0091555B"/>
    <w:rPr>
      <w:rFonts w:cs="Calibri"/>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m\Downloads\Template_Geokoffer_aarde_bruin.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41CB1-F94A-4574-9979-4F489CD4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Template_Geokoffer_aarde_bruin</Template>
  <TotalTime>7</TotalTime>
  <Pages>2</Pages>
  <Words>579</Words>
  <Characters>3188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TU Delft</Company>
  <LinksUpToDate>false</LinksUpToDate>
  <CharactersWithSpaces>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Voordendag</dc:creator>
  <cp:keywords/>
  <cp:lastModifiedBy>Wim Sonneveld - TNW</cp:lastModifiedBy>
  <cp:revision>5</cp:revision>
  <cp:lastPrinted>2019-04-02T08:09:00Z</cp:lastPrinted>
  <dcterms:created xsi:type="dcterms:W3CDTF">2019-01-11T16:16:00Z</dcterms:created>
  <dcterms:modified xsi:type="dcterms:W3CDTF">2019-04-02T08:09:00Z</dcterms:modified>
</cp:coreProperties>
</file>