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900" w:rsidRPr="0015094E" w:rsidRDefault="001F09A0" w:rsidP="0015094E">
      <w:pPr>
        <w:pStyle w:val="PSMtitel"/>
      </w:pPr>
      <w:r>
        <w:t>Geheugenmetaal</w:t>
      </w:r>
    </w:p>
    <w:p w:rsidR="00750DC1" w:rsidRPr="0030667A" w:rsidRDefault="001F09A0" w:rsidP="00BC07C0">
      <w:pPr>
        <w:pStyle w:val="Geenafstand"/>
        <w:numPr>
          <w:ilvl w:val="0"/>
          <w:numId w:val="3"/>
        </w:numPr>
        <w:spacing w:line="300" w:lineRule="exact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>Leerlingenpracticum</w:t>
      </w:r>
    </w:p>
    <w:p w:rsidR="00750DC1" w:rsidRDefault="00983794" w:rsidP="00BC07C0">
      <w:pPr>
        <w:pStyle w:val="Geenafstand"/>
        <w:numPr>
          <w:ilvl w:val="0"/>
          <w:numId w:val="3"/>
        </w:numPr>
        <w:spacing w:line="300" w:lineRule="exact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>2</w:t>
      </w:r>
      <w:r w:rsidR="00E954B7">
        <w:rPr>
          <w:rFonts w:ascii="Calibri" w:hAnsi="Calibri" w:cs="Calibri"/>
          <w:sz w:val="24"/>
          <w:lang w:val="nl-NL"/>
        </w:rPr>
        <w:t>0</w:t>
      </w:r>
      <w:r w:rsidR="00E50129" w:rsidRPr="0030667A">
        <w:rPr>
          <w:rFonts w:ascii="Calibri" w:hAnsi="Calibri" w:cs="Calibri"/>
          <w:sz w:val="24"/>
          <w:lang w:val="nl-NL"/>
        </w:rPr>
        <w:t xml:space="preserve"> </w:t>
      </w:r>
      <w:r w:rsidR="00AD53B6" w:rsidRPr="0030667A">
        <w:rPr>
          <w:rFonts w:ascii="Calibri" w:hAnsi="Calibri" w:cs="Calibri"/>
          <w:sz w:val="24"/>
          <w:lang w:val="nl-NL"/>
        </w:rPr>
        <w:t>min</w:t>
      </w:r>
      <w:r w:rsidR="00373D57" w:rsidRPr="00373D57">
        <w:rPr>
          <w:noProof/>
          <w:lang w:eastAsia="nl-NL"/>
        </w:rPr>
        <w:t xml:space="preserve"> </w:t>
      </w:r>
    </w:p>
    <w:p w:rsidR="0030667A" w:rsidRPr="0030667A" w:rsidRDefault="0030667A" w:rsidP="00BC07C0">
      <w:pPr>
        <w:pStyle w:val="Geenafstand"/>
        <w:spacing w:line="300" w:lineRule="exact"/>
        <w:rPr>
          <w:rFonts w:ascii="Calibri" w:hAnsi="Calibri" w:cs="Calibri"/>
          <w:sz w:val="24"/>
          <w:lang w:val="nl-NL"/>
        </w:rPr>
      </w:pPr>
    </w:p>
    <w:p w:rsidR="00606900" w:rsidRPr="00BC07C0" w:rsidRDefault="00606900" w:rsidP="00BC07C0">
      <w:pPr>
        <w:pStyle w:val="PSMkop2"/>
      </w:pPr>
      <w:r w:rsidRPr="00BC07C0">
        <w:t>Inleiding</w:t>
      </w:r>
    </w:p>
    <w:p w:rsidR="00442324" w:rsidRPr="001F09A0" w:rsidRDefault="0029508F" w:rsidP="0091555B">
      <w:pPr>
        <w:pStyle w:val="PSMtekst"/>
        <w:rPr>
          <w:color w:val="000000"/>
        </w:rPr>
      </w:pPr>
      <w:r>
        <w:rPr>
          <w:color w:val="000000"/>
        </w:rPr>
        <w:t>Metaal met een geheugen?  Wat onthoudt dat metaal dan precies? In deze proef zien we dat het zijn eigen vorm kan onthouden.</w:t>
      </w:r>
      <w:r w:rsidR="00F6526E">
        <w:rPr>
          <w:color w:val="000000"/>
        </w:rPr>
        <w:t xml:space="preserve"> Maar dat gaat niet zomaar.</w:t>
      </w:r>
    </w:p>
    <w:p w:rsidR="0030667A" w:rsidRPr="001F09A0" w:rsidRDefault="00D35405" w:rsidP="00BC07C0">
      <w:pPr>
        <w:spacing w:after="0" w:line="300" w:lineRule="exact"/>
        <w:rPr>
          <w:rStyle w:val="Kop3Char"/>
          <w:rFonts w:ascii="Calibri" w:eastAsia="Calibri" w:hAnsi="Calibri" w:cs="Calibri"/>
          <w:color w:val="000000"/>
          <w:lang w:val="nl-N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58.25pt;margin-top:9.3pt;width:134.3pt;height:169.3pt;z-index:-251658752;mso-position-horizontal-relative:text;mso-position-vertical-relative:text" wrapcoords="-36 0 -36 21572 21600 21572 21600 0 -36 0">
            <v:imagedata r:id="rId8" o:title=""/>
            <w10:wrap type="square"/>
          </v:shape>
        </w:pict>
      </w:r>
    </w:p>
    <w:p w:rsidR="0082092D" w:rsidRPr="0030667A" w:rsidRDefault="0030667A" w:rsidP="00BC07C0">
      <w:pPr>
        <w:pStyle w:val="PSMkop2"/>
        <w:rPr>
          <w:lang w:eastAsia="nl-NL"/>
        </w:rPr>
      </w:pPr>
      <w:r>
        <w:rPr>
          <w:lang w:eastAsia="nl-NL"/>
        </w:rPr>
        <w:t>Oriëntatie</w:t>
      </w:r>
    </w:p>
    <w:p w:rsidR="004C0A3A" w:rsidRPr="0015094E" w:rsidRDefault="003D5FAC" w:rsidP="0015094E">
      <w:pPr>
        <w:pStyle w:val="PSMkop3"/>
      </w:pPr>
      <w:r w:rsidRPr="0015094E">
        <w:t>Onderzoeksvraag</w:t>
      </w:r>
    </w:p>
    <w:p w:rsidR="005F2BC2" w:rsidRPr="005F2BC2" w:rsidRDefault="00373D57" w:rsidP="005F2BC2">
      <w:pPr>
        <w:pStyle w:val="PSMtekst"/>
        <w:ind w:firstLine="170"/>
        <w:rPr>
          <w:i/>
        </w:rPr>
      </w:pPr>
      <w:r w:rsidRPr="00373D57">
        <w:t xml:space="preserve">1 </w:t>
      </w:r>
      <w:r w:rsidR="003A1AD6">
        <w:rPr>
          <w:i/>
        </w:rPr>
        <w:t>Welke invloed heeft de temperatuur op het geheugenmetaal</w:t>
      </w:r>
      <w:r w:rsidR="005F2BC2" w:rsidRPr="005F2BC2">
        <w:rPr>
          <w:i/>
        </w:rPr>
        <w:t>?</w:t>
      </w:r>
    </w:p>
    <w:p w:rsidR="005F2BC2" w:rsidRDefault="005F2BC2" w:rsidP="005F2BC2">
      <w:pPr>
        <w:pStyle w:val="PSMtekst"/>
        <w:ind w:firstLine="170"/>
      </w:pPr>
    </w:p>
    <w:p w:rsidR="005F2BC2" w:rsidRPr="0030667A" w:rsidRDefault="005F2BC2" w:rsidP="005F2BC2">
      <w:pPr>
        <w:pStyle w:val="PSMkop3"/>
      </w:pPr>
      <w:r>
        <w:t>Theorie</w:t>
      </w:r>
    </w:p>
    <w:p w:rsidR="005F2BC2" w:rsidRDefault="005F2BC2" w:rsidP="005F2BC2">
      <w:pPr>
        <w:pStyle w:val="PSMtekst"/>
        <w:tabs>
          <w:tab w:val="left" w:pos="142"/>
        </w:tabs>
        <w:ind w:left="142"/>
      </w:pPr>
      <w:r>
        <w:t xml:space="preserve">De benodigde theorie </w:t>
      </w:r>
      <w:r w:rsidR="00FC77D9">
        <w:t>kun je aan je docent vragen (staat in de DH)</w:t>
      </w:r>
      <w:r>
        <w:t>.</w:t>
      </w:r>
    </w:p>
    <w:p w:rsidR="003A1AD6" w:rsidRDefault="003A1AD6" w:rsidP="005F2BC2">
      <w:pPr>
        <w:pStyle w:val="PSMtekst"/>
        <w:tabs>
          <w:tab w:val="left" w:pos="142"/>
        </w:tabs>
        <w:ind w:left="142"/>
      </w:pPr>
    </w:p>
    <w:p w:rsidR="00606900" w:rsidRPr="0030667A" w:rsidRDefault="00606900" w:rsidP="0015094E">
      <w:pPr>
        <w:pStyle w:val="PSMkop3"/>
      </w:pPr>
      <w:r w:rsidRPr="0030667A">
        <w:t>Benodigdheden</w:t>
      </w:r>
    </w:p>
    <w:p w:rsidR="00373D57" w:rsidRPr="00663156" w:rsidRDefault="00FC77D9" w:rsidP="00373D57">
      <w:pPr>
        <w:pStyle w:val="PSMtekst"/>
        <w:numPr>
          <w:ilvl w:val="0"/>
          <w:numId w:val="13"/>
        </w:numPr>
      </w:pPr>
      <w:r>
        <w:t>d</w:t>
      </w:r>
      <w:r w:rsidR="003A1AD6">
        <w:t>raadje geheugenmetaal</w:t>
      </w:r>
      <w:r w:rsidR="004F2615">
        <w:t xml:space="preserve"> </w:t>
      </w:r>
      <w:r w:rsidR="00D35405">
        <w:rPr>
          <w:noProof/>
          <w:lang w:eastAsia="nl-NL"/>
        </w:rPr>
        <w:pict>
          <v:shape id="Afbeelding 7" o:spid="_x0000_i1025" type="#_x0000_t75" style="width:13.5pt;height:12pt;visibility:visible;mso-wrap-style:square">
            <v:imagedata r:id="rId9" o:title=""/>
          </v:shape>
        </w:pict>
      </w:r>
    </w:p>
    <w:p w:rsidR="00373D57" w:rsidRPr="00663156" w:rsidRDefault="00FC77D9" w:rsidP="00373D57">
      <w:pPr>
        <w:pStyle w:val="PSMtekst"/>
        <w:numPr>
          <w:ilvl w:val="0"/>
          <w:numId w:val="13"/>
        </w:numPr>
      </w:pPr>
      <w:r>
        <w:t>d</w:t>
      </w:r>
      <w:r w:rsidR="003A1AD6">
        <w:t>raadje normaal metaal</w:t>
      </w:r>
    </w:p>
    <w:p w:rsidR="00373D57" w:rsidRPr="00765E77" w:rsidRDefault="00FC77D9" w:rsidP="00373D57">
      <w:pPr>
        <w:pStyle w:val="PSMtekst"/>
        <w:numPr>
          <w:ilvl w:val="0"/>
          <w:numId w:val="13"/>
        </w:numPr>
      </w:pPr>
      <w:r>
        <w:t>b</w:t>
      </w:r>
      <w:r w:rsidR="003A1AD6">
        <w:t xml:space="preserve">akje met water van ca. 70 </w:t>
      </w:r>
      <w:r w:rsidR="003A1AD6" w:rsidRPr="000D6D58">
        <w:rPr>
          <w:szCs w:val="24"/>
        </w:rPr>
        <w:t>°C</w:t>
      </w:r>
    </w:p>
    <w:p w:rsidR="00765E77" w:rsidRDefault="00FC77D9" w:rsidP="00373D57">
      <w:pPr>
        <w:pStyle w:val="PSMtekst"/>
        <w:numPr>
          <w:ilvl w:val="0"/>
          <w:numId w:val="13"/>
        </w:numPr>
      </w:pPr>
      <w:r>
        <w:t>p</w:t>
      </w:r>
      <w:r w:rsidR="00765E77">
        <w:t>incet</w:t>
      </w:r>
    </w:p>
    <w:p w:rsidR="003D5FAC" w:rsidRPr="00BC07C0" w:rsidRDefault="003D5FAC" w:rsidP="00BC07C0">
      <w:pPr>
        <w:pStyle w:val="Geenafstand"/>
        <w:spacing w:line="300" w:lineRule="exact"/>
        <w:rPr>
          <w:rFonts w:ascii="Calibri" w:hAnsi="Calibri" w:cs="Calibri"/>
          <w:sz w:val="24"/>
          <w:lang w:val="nl-NL"/>
        </w:rPr>
      </w:pPr>
    </w:p>
    <w:p w:rsidR="0082092D" w:rsidRPr="0030667A" w:rsidRDefault="0030667A" w:rsidP="00BC07C0">
      <w:pPr>
        <w:pStyle w:val="PSMkop2"/>
        <w:rPr>
          <w:lang w:eastAsia="nl-NL"/>
        </w:rPr>
      </w:pPr>
      <w:r>
        <w:rPr>
          <w:lang w:eastAsia="nl-NL"/>
        </w:rPr>
        <w:t>Aanpak</w:t>
      </w:r>
    </w:p>
    <w:p w:rsidR="00A529B0" w:rsidRDefault="00373D57" w:rsidP="00DD5D88">
      <w:pPr>
        <w:pStyle w:val="PSMtekst"/>
        <w:tabs>
          <w:tab w:val="left" w:pos="284"/>
        </w:tabs>
      </w:pPr>
      <w:r>
        <w:t>1</w:t>
      </w:r>
      <w:r w:rsidRPr="00663156">
        <w:t xml:space="preserve"> </w:t>
      </w:r>
      <w:r w:rsidR="00DD5D88">
        <w:tab/>
      </w:r>
      <w:r w:rsidR="00765E77" w:rsidRPr="000D6D58">
        <w:rPr>
          <w:szCs w:val="24"/>
        </w:rPr>
        <w:t>Buig beide draden in de vorm van een paperclip en teken de vormen nauwkeurig</w:t>
      </w:r>
      <w:r w:rsidR="00765E77">
        <w:rPr>
          <w:szCs w:val="24"/>
        </w:rPr>
        <w:t xml:space="preserve"> over</w:t>
      </w:r>
      <w:r w:rsidR="005F2BC2">
        <w:t>.</w:t>
      </w:r>
    </w:p>
    <w:p w:rsidR="005F2BC2" w:rsidRDefault="005F2BC2" w:rsidP="00DD5D88">
      <w:pPr>
        <w:pStyle w:val="PSMtekst"/>
        <w:tabs>
          <w:tab w:val="left" w:pos="284"/>
        </w:tabs>
      </w:pPr>
      <w:r>
        <w:t xml:space="preserve">2 </w:t>
      </w:r>
      <w:r w:rsidR="00DD5D88">
        <w:tab/>
      </w:r>
      <w:r w:rsidR="00765E77" w:rsidRPr="000D6D58">
        <w:rPr>
          <w:szCs w:val="24"/>
        </w:rPr>
        <w:t xml:space="preserve">Verwarm beide draden voorzichtig in een waterbad van ±70°C. </w:t>
      </w:r>
      <w:r>
        <w:t xml:space="preserve"> </w:t>
      </w:r>
      <w:r w:rsidR="00765E77">
        <w:t>(</w:t>
      </w:r>
      <w:r w:rsidR="001807CF" w:rsidRPr="000D6D58">
        <w:rPr>
          <w:szCs w:val="24"/>
        </w:rPr>
        <w:t>70°C</w:t>
      </w:r>
      <w:r w:rsidR="001807CF">
        <w:rPr>
          <w:szCs w:val="24"/>
        </w:rPr>
        <w:t xml:space="preserve"> is best heet!)</w:t>
      </w:r>
    </w:p>
    <w:p w:rsidR="005F2BC2" w:rsidRDefault="005F2BC2" w:rsidP="00DD5D88">
      <w:pPr>
        <w:pStyle w:val="PSMtekst"/>
        <w:tabs>
          <w:tab w:val="left" w:pos="284"/>
        </w:tabs>
      </w:pPr>
      <w:r>
        <w:t xml:space="preserve">3 </w:t>
      </w:r>
      <w:r w:rsidR="00DD5D88">
        <w:tab/>
      </w:r>
      <w:r w:rsidR="00765E77" w:rsidRPr="000D6D58">
        <w:rPr>
          <w:szCs w:val="24"/>
        </w:rPr>
        <w:t xml:space="preserve">Haal voorzichtig met een pincet de draden uit het waterbad. </w:t>
      </w:r>
    </w:p>
    <w:p w:rsidR="00DD5D88" w:rsidRDefault="005F2BC2" w:rsidP="00DD5D88">
      <w:pPr>
        <w:pStyle w:val="PSMtekst"/>
        <w:tabs>
          <w:tab w:val="left" w:pos="284"/>
        </w:tabs>
      </w:pPr>
      <w:r>
        <w:t xml:space="preserve">4 </w:t>
      </w:r>
      <w:r w:rsidR="00DD5D88">
        <w:tab/>
      </w:r>
      <w:r w:rsidR="00765E77" w:rsidRPr="000D6D58">
        <w:rPr>
          <w:szCs w:val="24"/>
        </w:rPr>
        <w:t xml:space="preserve">Teken vervolgens </w:t>
      </w:r>
      <w:bookmarkStart w:id="0" w:name="_GoBack"/>
      <w:r w:rsidR="00765E77" w:rsidRPr="000D6D58">
        <w:rPr>
          <w:szCs w:val="24"/>
        </w:rPr>
        <w:t xml:space="preserve">van </w:t>
      </w:r>
      <w:bookmarkEnd w:id="0"/>
      <w:r w:rsidR="00765E77" w:rsidRPr="000D6D58">
        <w:rPr>
          <w:szCs w:val="24"/>
        </w:rPr>
        <w:t>beide de vorm weer nauwkeurig over</w:t>
      </w:r>
      <w:r w:rsidR="00765E77">
        <w:t>.</w:t>
      </w:r>
      <w:r w:rsidR="00AE7174">
        <w:t xml:space="preserve"> </w:t>
      </w:r>
    </w:p>
    <w:p w:rsidR="001807CF" w:rsidRDefault="00983794" w:rsidP="001807CF">
      <w:pPr>
        <w:pStyle w:val="PSMtekst"/>
        <w:tabs>
          <w:tab w:val="left" w:pos="284"/>
        </w:tabs>
      </w:pPr>
      <w:r>
        <w:t>5</w:t>
      </w:r>
      <w:r w:rsidR="004D3D25">
        <w:t xml:space="preserve"> </w:t>
      </w:r>
      <w:r w:rsidR="001807CF">
        <w:t xml:space="preserve"> </w:t>
      </w:r>
      <w:r w:rsidR="001807CF">
        <w:tab/>
      </w:r>
      <w:r>
        <w:t>Vergelijk beide tekeningen (van stap 1 en 4)</w:t>
      </w:r>
      <w:r w:rsidR="001807CF">
        <w:t>.</w:t>
      </w:r>
    </w:p>
    <w:p w:rsidR="005F2BC2" w:rsidRDefault="00983794" w:rsidP="00DD5D88">
      <w:pPr>
        <w:pStyle w:val="PSMtekst"/>
        <w:tabs>
          <w:tab w:val="left" w:pos="284"/>
        </w:tabs>
        <w:ind w:left="284" w:hanging="284"/>
      </w:pPr>
      <w:r>
        <w:t>6</w:t>
      </w:r>
      <w:r w:rsidR="00DD5D88">
        <w:t xml:space="preserve"> </w:t>
      </w:r>
      <w:r w:rsidR="00DD5D88">
        <w:tab/>
      </w:r>
      <w:r w:rsidR="00765E77">
        <w:t>Buig nu het stukje geheugenmetaal nog een keertje in een door jou gewenste vorm.</w:t>
      </w:r>
    </w:p>
    <w:p w:rsidR="00DD5D88" w:rsidRDefault="00983794" w:rsidP="001807CF">
      <w:pPr>
        <w:pStyle w:val="PSMtekst"/>
        <w:tabs>
          <w:tab w:val="left" w:pos="284"/>
        </w:tabs>
        <w:ind w:left="284" w:hanging="284"/>
      </w:pPr>
      <w:r>
        <w:t>7</w:t>
      </w:r>
      <w:r w:rsidR="007D5373">
        <w:t xml:space="preserve"> </w:t>
      </w:r>
      <w:r w:rsidR="00DD5D88">
        <w:tab/>
      </w:r>
      <w:r w:rsidR="00765E77">
        <w:t>Verwarm het geheugenmetaal weer in het w</w:t>
      </w:r>
      <w:r w:rsidR="001807CF">
        <w:t xml:space="preserve">ater, haal het er </w:t>
      </w:r>
      <w:r>
        <w:t xml:space="preserve">ook </w:t>
      </w:r>
      <w:r w:rsidR="001807CF">
        <w:t xml:space="preserve">weer met </w:t>
      </w:r>
      <w:r>
        <w:t xml:space="preserve">het </w:t>
      </w:r>
      <w:r w:rsidR="001807CF">
        <w:t>pincet uit en vergelijk de vorm met je tekening bij 4.</w:t>
      </w:r>
      <w:r w:rsidR="00DD5D88">
        <w:t xml:space="preserve"> </w:t>
      </w:r>
    </w:p>
    <w:p w:rsidR="005F2BC2" w:rsidRPr="00663156" w:rsidRDefault="005F2BC2" w:rsidP="005F2BC2">
      <w:pPr>
        <w:pStyle w:val="PSMtekst"/>
      </w:pPr>
    </w:p>
    <w:p w:rsidR="00AE7174" w:rsidRPr="00BC07C0" w:rsidRDefault="00AE7174" w:rsidP="00AE7174">
      <w:pPr>
        <w:pStyle w:val="PSMkop2"/>
        <w:rPr>
          <w:lang w:eastAsia="nl-NL"/>
        </w:rPr>
      </w:pPr>
      <w:r w:rsidRPr="00BC07C0">
        <w:rPr>
          <w:lang w:eastAsia="nl-NL"/>
        </w:rPr>
        <w:t>Uitvoering</w:t>
      </w:r>
    </w:p>
    <w:p w:rsidR="00AE7174" w:rsidRDefault="00AE7174" w:rsidP="00AE7174">
      <w:pPr>
        <w:pStyle w:val="PSMtekst"/>
      </w:pPr>
      <w:r w:rsidRPr="00AE7174">
        <w:t xml:space="preserve">Noteer </w:t>
      </w:r>
      <w:r w:rsidR="00983794">
        <w:t>welk verschil je hebt gemerkt tussen normaal metaal en geheugenmetaal</w:t>
      </w:r>
      <w:r w:rsidRPr="00AE7174">
        <w:t>.</w:t>
      </w:r>
    </w:p>
    <w:p w:rsidR="00983794" w:rsidRDefault="00983794" w:rsidP="00AE7174">
      <w:pPr>
        <w:pStyle w:val="PSMtekst"/>
      </w:pPr>
      <w:r>
        <w:t>Bestudeer de theorie en geef antwoord op de volgende vraag:</w:t>
      </w:r>
    </w:p>
    <w:p w:rsidR="00AE7174" w:rsidRDefault="00983794" w:rsidP="00983794">
      <w:pPr>
        <w:pStyle w:val="PSMtekst"/>
        <w:numPr>
          <w:ilvl w:val="0"/>
          <w:numId w:val="19"/>
        </w:numPr>
        <w:tabs>
          <w:tab w:val="left" w:pos="284"/>
        </w:tabs>
        <w:ind w:left="0" w:firstLine="0"/>
      </w:pPr>
      <w:r w:rsidRPr="000D6D58">
        <w:rPr>
          <w:i/>
          <w:szCs w:val="24"/>
        </w:rPr>
        <w:t xml:space="preserve">In welke toestand is het geheugenmetaal </w:t>
      </w:r>
      <w:r>
        <w:rPr>
          <w:i/>
          <w:szCs w:val="24"/>
        </w:rPr>
        <w:t>na stap 2</w:t>
      </w:r>
      <w:r w:rsidRPr="000D6D58">
        <w:rPr>
          <w:i/>
          <w:szCs w:val="24"/>
        </w:rPr>
        <w:t>? Martensiet of austeniet?</w:t>
      </w:r>
    </w:p>
    <w:p w:rsidR="00E954B7" w:rsidRPr="00A529B0" w:rsidRDefault="00E954B7" w:rsidP="00BC07C0">
      <w:pPr>
        <w:spacing w:after="0" w:line="300" w:lineRule="exact"/>
        <w:rPr>
          <w:rFonts w:ascii="Calibri" w:hAnsi="Calibri" w:cs="Calibri"/>
          <w:szCs w:val="24"/>
        </w:rPr>
      </w:pPr>
    </w:p>
    <w:p w:rsidR="0082092D" w:rsidRPr="00B13DF0" w:rsidRDefault="00B13DF0" w:rsidP="00B13DF0">
      <w:pPr>
        <w:pStyle w:val="PSMkop2"/>
        <w:rPr>
          <w:lang w:eastAsia="nl-NL"/>
        </w:rPr>
      </w:pPr>
      <w:r w:rsidRPr="00B13DF0">
        <w:rPr>
          <w:lang w:eastAsia="nl-NL"/>
        </w:rPr>
        <w:t>Conclusie</w:t>
      </w:r>
    </w:p>
    <w:p w:rsidR="00B13DF0" w:rsidRPr="00B13DF0" w:rsidRDefault="00B13DF0" w:rsidP="00B13DF0">
      <w:pPr>
        <w:pStyle w:val="Geenafstand"/>
        <w:spacing w:line="300" w:lineRule="exact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 xml:space="preserve">Geef </w:t>
      </w:r>
      <w:r w:rsidRPr="00B13DF0">
        <w:rPr>
          <w:rFonts w:ascii="Calibri" w:hAnsi="Calibri" w:cs="Calibri"/>
          <w:sz w:val="24"/>
          <w:lang w:val="nl-NL"/>
        </w:rPr>
        <w:t xml:space="preserve">antwoord op </w:t>
      </w:r>
      <w:r w:rsidR="00983794">
        <w:rPr>
          <w:rFonts w:ascii="Calibri" w:hAnsi="Calibri" w:cs="Calibri"/>
          <w:sz w:val="24"/>
          <w:lang w:val="nl-NL"/>
        </w:rPr>
        <w:t xml:space="preserve">de </w:t>
      </w:r>
      <w:r w:rsidRPr="00B13DF0">
        <w:rPr>
          <w:rFonts w:ascii="Calibri" w:hAnsi="Calibri" w:cs="Calibri"/>
          <w:sz w:val="24"/>
          <w:lang w:val="nl-NL"/>
        </w:rPr>
        <w:t>onderzoeksvra</w:t>
      </w:r>
      <w:r w:rsidR="00983794">
        <w:rPr>
          <w:rFonts w:ascii="Calibri" w:hAnsi="Calibri" w:cs="Calibri"/>
          <w:sz w:val="24"/>
          <w:lang w:val="nl-NL"/>
        </w:rPr>
        <w:t>a</w:t>
      </w:r>
      <w:r w:rsidRPr="00B13DF0">
        <w:rPr>
          <w:rFonts w:ascii="Calibri" w:hAnsi="Calibri" w:cs="Calibri"/>
          <w:sz w:val="24"/>
          <w:lang w:val="nl-NL"/>
        </w:rPr>
        <w:t>g</w:t>
      </w:r>
      <w:r w:rsidR="00983794">
        <w:rPr>
          <w:rFonts w:ascii="Calibri" w:hAnsi="Calibri" w:cs="Calibri"/>
          <w:sz w:val="24"/>
          <w:lang w:val="nl-NL"/>
        </w:rPr>
        <w:t>.</w:t>
      </w:r>
    </w:p>
    <w:p w:rsidR="00B13DF0" w:rsidRPr="00B13DF0" w:rsidRDefault="00B13DF0" w:rsidP="00B13DF0">
      <w:pPr>
        <w:spacing w:after="0" w:line="300" w:lineRule="exact"/>
        <w:rPr>
          <w:rFonts w:ascii="Calibri" w:hAnsi="Calibri" w:cs="Calibri"/>
          <w:szCs w:val="24"/>
        </w:rPr>
      </w:pPr>
    </w:p>
    <w:p w:rsidR="00B13DF0" w:rsidRPr="00B13DF0" w:rsidRDefault="00B13DF0" w:rsidP="00B13DF0">
      <w:pPr>
        <w:pStyle w:val="PSMkop2"/>
      </w:pPr>
      <w:r w:rsidRPr="00B13DF0">
        <w:t>Evaluatie</w:t>
      </w:r>
    </w:p>
    <w:p w:rsidR="00A529B0" w:rsidRDefault="00A529B0" w:rsidP="00A529B0">
      <w:pPr>
        <w:spacing w:after="0" w:line="300" w:lineRule="exac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Welke v</w:t>
      </w:r>
      <w:r w:rsidR="00983794">
        <w:rPr>
          <w:rFonts w:ascii="Calibri" w:hAnsi="Calibri" w:cs="Calibri"/>
          <w:szCs w:val="24"/>
        </w:rPr>
        <w:t>raag blijft er na dit kleine onderzoekje hangen?</w:t>
      </w:r>
    </w:p>
    <w:p w:rsidR="001F09A0" w:rsidRDefault="001F09A0" w:rsidP="00B13DF0">
      <w:pPr>
        <w:spacing w:after="0" w:line="300" w:lineRule="exact"/>
        <w:rPr>
          <w:rFonts w:ascii="Calibri" w:hAnsi="Calibri" w:cs="Calibri"/>
          <w:szCs w:val="24"/>
        </w:rPr>
      </w:pPr>
    </w:p>
    <w:sectPr w:rsidR="001F09A0" w:rsidSect="00633C03">
      <w:headerReference w:type="default" r:id="rId10"/>
      <w:footerReference w:type="default" r:id="rId11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CA1" w:rsidRDefault="00603CA1" w:rsidP="00792F1A">
      <w:pPr>
        <w:spacing w:after="0" w:line="240" w:lineRule="auto"/>
      </w:pPr>
      <w:r>
        <w:separator/>
      </w:r>
    </w:p>
  </w:endnote>
  <w:endnote w:type="continuationSeparator" w:id="0">
    <w:p w:rsidR="00603CA1" w:rsidRDefault="00603CA1" w:rsidP="0079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8B3" w:rsidRPr="00C608B3" w:rsidRDefault="003D5FAC" w:rsidP="00C608B3">
    <w:pPr>
      <w:pStyle w:val="Voettekst"/>
      <w:jc w:val="center"/>
      <w:rPr>
        <w:sz w:val="22"/>
      </w:rPr>
    </w:pPr>
    <w:r>
      <w:rPr>
        <w:sz w:val="22"/>
      </w:rPr>
      <w:t>PSM-</w:t>
    </w:r>
    <w:r w:rsidR="00C608B3" w:rsidRPr="00C608B3">
      <w:rPr>
        <w:sz w:val="22"/>
      </w:rPr>
      <w:t>koffer -</w:t>
    </w:r>
    <w:r w:rsidR="00674335">
      <w:rPr>
        <w:sz w:val="22"/>
      </w:rPr>
      <w:t xml:space="preserve"> </w:t>
    </w:r>
    <w:r w:rsidR="00144DDD">
      <w:rPr>
        <w:sz w:val="22"/>
      </w:rPr>
      <w:fldChar w:fldCharType="begin"/>
    </w:r>
    <w:r w:rsidR="00144DDD">
      <w:rPr>
        <w:sz w:val="22"/>
      </w:rPr>
      <w:instrText xml:space="preserve"> FILENAME   \* MERGEFORMAT </w:instrText>
    </w:r>
    <w:r w:rsidR="00144DDD">
      <w:rPr>
        <w:sz w:val="22"/>
      </w:rPr>
      <w:fldChar w:fldCharType="separate"/>
    </w:r>
    <w:r w:rsidR="00D35405">
      <w:rPr>
        <w:noProof/>
        <w:sz w:val="22"/>
      </w:rPr>
      <w:t>2a Geheugenmetaal ontdekken versie april 19</w:t>
    </w:r>
    <w:r w:rsidR="00144DDD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CA1" w:rsidRDefault="00603CA1" w:rsidP="00792F1A">
      <w:pPr>
        <w:spacing w:after="0" w:line="240" w:lineRule="auto"/>
      </w:pPr>
      <w:r>
        <w:separator/>
      </w:r>
    </w:p>
  </w:footnote>
  <w:footnote w:type="continuationSeparator" w:id="0">
    <w:p w:rsidR="00603CA1" w:rsidRDefault="00603CA1" w:rsidP="0079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F1A" w:rsidRPr="00792F1A" w:rsidRDefault="00D35405" w:rsidP="00750DC1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Afbeelding 1" o:spid="_x0000_s2049" type="#_x0000_t75" style="position:absolute;margin-left:-1.85pt;margin-top:-5.85pt;width:457.5pt;height:57.3pt;z-index:-251658752;visibility:visible">
          <v:imagedata r:id="rId1" o:title=""/>
        </v:shape>
      </w:pict>
    </w:r>
    <w:r w:rsidR="00FC77D9">
      <w:rPr>
        <w:rStyle w:val="PSMnrChar"/>
      </w:rPr>
      <w:t>2</w:t>
    </w:r>
    <w:r w:rsidR="00307502" w:rsidRPr="00AA1702">
      <w:rPr>
        <w:rStyle w:val="PSMnrChar"/>
        <w:sz w:val="56"/>
        <w:szCs w:val="56"/>
      </w:rPr>
      <w:t>a</w:t>
    </w:r>
    <w:r w:rsidR="00750DC1">
      <w:tab/>
    </w:r>
    <w:r w:rsidR="00792F1A">
      <w:tab/>
    </w:r>
    <w:r w:rsidR="00865B7F">
      <w:tab/>
    </w:r>
    <w:r w:rsidR="00865B7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10BD"/>
    <w:multiLevelType w:val="hybridMultilevel"/>
    <w:tmpl w:val="99525688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">
    <w:nsid w:val="0B207BC0"/>
    <w:multiLevelType w:val="hybridMultilevel"/>
    <w:tmpl w:val="5F0A5E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5447"/>
    <w:multiLevelType w:val="hybridMultilevel"/>
    <w:tmpl w:val="E920FA78"/>
    <w:lvl w:ilvl="0" w:tplc="BE2EA1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603A97"/>
    <w:multiLevelType w:val="hybridMultilevel"/>
    <w:tmpl w:val="F8046620"/>
    <w:lvl w:ilvl="0" w:tplc="0413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4">
    <w:nsid w:val="26390B9E"/>
    <w:multiLevelType w:val="hybridMultilevel"/>
    <w:tmpl w:val="98FEB864"/>
    <w:lvl w:ilvl="0" w:tplc="7BA00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76164"/>
    <w:multiLevelType w:val="hybridMultilevel"/>
    <w:tmpl w:val="1E1EE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B22F8"/>
    <w:multiLevelType w:val="hybridMultilevel"/>
    <w:tmpl w:val="74487A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C5C843C2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B936FC"/>
    <w:multiLevelType w:val="hybridMultilevel"/>
    <w:tmpl w:val="2AFEE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F768E8"/>
    <w:multiLevelType w:val="hybridMultilevel"/>
    <w:tmpl w:val="A97CA390"/>
    <w:lvl w:ilvl="0" w:tplc="0413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F171C76"/>
    <w:multiLevelType w:val="hybridMultilevel"/>
    <w:tmpl w:val="29C4AF9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627D4B"/>
    <w:multiLevelType w:val="hybridMultilevel"/>
    <w:tmpl w:val="B1164E5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B21C5"/>
    <w:multiLevelType w:val="hybridMultilevel"/>
    <w:tmpl w:val="78861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16D9D"/>
    <w:multiLevelType w:val="hybridMultilevel"/>
    <w:tmpl w:val="BC1889F6"/>
    <w:lvl w:ilvl="0" w:tplc="32A66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6304D4"/>
    <w:multiLevelType w:val="hybridMultilevel"/>
    <w:tmpl w:val="D4A2C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8D6A00"/>
    <w:multiLevelType w:val="hybridMultilevel"/>
    <w:tmpl w:val="B6A2F9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9454CD"/>
    <w:multiLevelType w:val="hybridMultilevel"/>
    <w:tmpl w:val="1D1C101A"/>
    <w:lvl w:ilvl="0" w:tplc="BE2EA1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0E124A"/>
    <w:multiLevelType w:val="hybridMultilevel"/>
    <w:tmpl w:val="8FAADE7E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7">
    <w:nsid w:val="5F174F22"/>
    <w:multiLevelType w:val="hybridMultilevel"/>
    <w:tmpl w:val="81D439A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DE21BA"/>
    <w:multiLevelType w:val="hybridMultilevel"/>
    <w:tmpl w:val="F4282BC8"/>
    <w:lvl w:ilvl="0" w:tplc="0809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9">
    <w:nsid w:val="78441DD0"/>
    <w:multiLevelType w:val="hybridMultilevel"/>
    <w:tmpl w:val="BF7C6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5"/>
  </w:num>
  <w:num w:numId="4">
    <w:abstractNumId w:val="11"/>
  </w:num>
  <w:num w:numId="5">
    <w:abstractNumId w:val="17"/>
  </w:num>
  <w:num w:numId="6">
    <w:abstractNumId w:val="7"/>
  </w:num>
  <w:num w:numId="7">
    <w:abstractNumId w:val="6"/>
  </w:num>
  <w:num w:numId="8">
    <w:abstractNumId w:val="14"/>
  </w:num>
  <w:num w:numId="9">
    <w:abstractNumId w:val="12"/>
  </w:num>
  <w:num w:numId="10">
    <w:abstractNumId w:val="18"/>
  </w:num>
  <w:num w:numId="11">
    <w:abstractNumId w:val="10"/>
  </w:num>
  <w:num w:numId="12">
    <w:abstractNumId w:val="9"/>
  </w:num>
  <w:num w:numId="13">
    <w:abstractNumId w:val="16"/>
  </w:num>
  <w:num w:numId="14">
    <w:abstractNumId w:val="0"/>
  </w:num>
  <w:num w:numId="15">
    <w:abstractNumId w:val="3"/>
  </w:num>
  <w:num w:numId="16">
    <w:abstractNumId w:val="4"/>
  </w:num>
  <w:num w:numId="17">
    <w:abstractNumId w:val="15"/>
  </w:num>
  <w:num w:numId="18">
    <w:abstractNumId w:val="2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oNotTrackMoves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0A3A"/>
    <w:rsid w:val="00021817"/>
    <w:rsid w:val="00143468"/>
    <w:rsid w:val="00144DDD"/>
    <w:rsid w:val="0015094E"/>
    <w:rsid w:val="001807CF"/>
    <w:rsid w:val="001F09A0"/>
    <w:rsid w:val="0026004C"/>
    <w:rsid w:val="0029508F"/>
    <w:rsid w:val="0030667A"/>
    <w:rsid w:val="00307502"/>
    <w:rsid w:val="0033000E"/>
    <w:rsid w:val="00373D57"/>
    <w:rsid w:val="0039346B"/>
    <w:rsid w:val="003A1AD6"/>
    <w:rsid w:val="003D5FAC"/>
    <w:rsid w:val="003F25E7"/>
    <w:rsid w:val="00442324"/>
    <w:rsid w:val="00455C3F"/>
    <w:rsid w:val="00484246"/>
    <w:rsid w:val="004C0A3A"/>
    <w:rsid w:val="004D3D25"/>
    <w:rsid w:val="004F2615"/>
    <w:rsid w:val="00514536"/>
    <w:rsid w:val="005F2BC2"/>
    <w:rsid w:val="00603CA1"/>
    <w:rsid w:val="00606900"/>
    <w:rsid w:val="00633C03"/>
    <w:rsid w:val="00674335"/>
    <w:rsid w:val="006B46A8"/>
    <w:rsid w:val="006C283A"/>
    <w:rsid w:val="00713B6A"/>
    <w:rsid w:val="00750DC1"/>
    <w:rsid w:val="00762801"/>
    <w:rsid w:val="00765E77"/>
    <w:rsid w:val="0078478E"/>
    <w:rsid w:val="00792F1A"/>
    <w:rsid w:val="00794D50"/>
    <w:rsid w:val="007D5373"/>
    <w:rsid w:val="007D6F1B"/>
    <w:rsid w:val="0082092D"/>
    <w:rsid w:val="00865B7F"/>
    <w:rsid w:val="00913F75"/>
    <w:rsid w:val="0091555B"/>
    <w:rsid w:val="009317A7"/>
    <w:rsid w:val="00983794"/>
    <w:rsid w:val="00A03D31"/>
    <w:rsid w:val="00A137DD"/>
    <w:rsid w:val="00A529B0"/>
    <w:rsid w:val="00A74E40"/>
    <w:rsid w:val="00AA1702"/>
    <w:rsid w:val="00AC7E0F"/>
    <w:rsid w:val="00AD53B6"/>
    <w:rsid w:val="00AE7174"/>
    <w:rsid w:val="00B0327C"/>
    <w:rsid w:val="00B13DF0"/>
    <w:rsid w:val="00B13F59"/>
    <w:rsid w:val="00B76E7C"/>
    <w:rsid w:val="00BB09C5"/>
    <w:rsid w:val="00BC07C0"/>
    <w:rsid w:val="00C15723"/>
    <w:rsid w:val="00C608B3"/>
    <w:rsid w:val="00D35405"/>
    <w:rsid w:val="00DB6957"/>
    <w:rsid w:val="00DD5D88"/>
    <w:rsid w:val="00E200C8"/>
    <w:rsid w:val="00E35650"/>
    <w:rsid w:val="00E50129"/>
    <w:rsid w:val="00E54B28"/>
    <w:rsid w:val="00E663FA"/>
    <w:rsid w:val="00E954B7"/>
    <w:rsid w:val="00F11790"/>
    <w:rsid w:val="00F6526E"/>
    <w:rsid w:val="00FC77D9"/>
    <w:rsid w:val="00FD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4246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rsid w:val="00865B7F"/>
    <w:pPr>
      <w:keepNext/>
      <w:keepLines/>
      <w:spacing w:before="480" w:after="0"/>
      <w:outlineLvl w:val="0"/>
    </w:pPr>
    <w:rPr>
      <w:rFonts w:eastAsia="Times New Roman"/>
      <w:b/>
      <w:bCs/>
      <w:color w:val="66330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865B7F"/>
    <w:pPr>
      <w:keepNext/>
      <w:keepLines/>
      <w:spacing w:before="200" w:after="0"/>
      <w:outlineLvl w:val="1"/>
    </w:pPr>
    <w:rPr>
      <w:rFonts w:eastAsia="Times New Roman"/>
      <w:b/>
      <w:bCs/>
      <w:color w:val="9966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82092D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2F1A"/>
  </w:style>
  <w:style w:type="paragraph" w:styleId="Voettekst">
    <w:name w:val="footer"/>
    <w:basedOn w:val="Standaard"/>
    <w:link w:val="Voet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2F1A"/>
  </w:style>
  <w:style w:type="paragraph" w:styleId="Ballontekst">
    <w:name w:val="Balloon Text"/>
    <w:basedOn w:val="Standaard"/>
    <w:link w:val="BallontekstChar"/>
    <w:uiPriority w:val="99"/>
    <w:semiHidden/>
    <w:unhideWhenUsed/>
    <w:rsid w:val="007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792F1A"/>
    <w:rPr>
      <w:rFonts w:ascii="Tahoma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865B7F"/>
    <w:rPr>
      <w:rFonts w:ascii="Arial" w:eastAsia="Times New Roman" w:hAnsi="Arial"/>
      <w:b/>
      <w:bCs/>
      <w:color w:val="663300"/>
      <w:sz w:val="32"/>
      <w:szCs w:val="28"/>
      <w:lang w:val="en-GB" w:eastAsia="en-US"/>
    </w:rPr>
  </w:style>
  <w:style w:type="character" w:customStyle="1" w:styleId="Kop2Char">
    <w:name w:val="Kop 2 Char"/>
    <w:link w:val="Kop2"/>
    <w:uiPriority w:val="9"/>
    <w:rsid w:val="00865B7F"/>
    <w:rPr>
      <w:rFonts w:ascii="Arial" w:eastAsia="Times New Roman" w:hAnsi="Arial"/>
      <w:b/>
      <w:bCs/>
      <w:color w:val="996600"/>
      <w:sz w:val="26"/>
      <w:szCs w:val="26"/>
      <w:lang w:val="en-GB" w:eastAsia="en-US"/>
    </w:rPr>
  </w:style>
  <w:style w:type="paragraph" w:styleId="Lijstalinea">
    <w:name w:val="List Paragraph"/>
    <w:basedOn w:val="Standaard"/>
    <w:uiPriority w:val="34"/>
    <w:qFormat/>
    <w:rsid w:val="00E200C8"/>
    <w:pPr>
      <w:ind w:left="720"/>
      <w:contextualSpacing/>
    </w:pPr>
  </w:style>
  <w:style w:type="paragraph" w:styleId="Geenafstand">
    <w:name w:val="No Spacing"/>
    <w:uiPriority w:val="1"/>
    <w:qFormat/>
    <w:rsid w:val="004C0A3A"/>
    <w:rPr>
      <w:rFonts w:ascii="Arial" w:hAnsi="Arial"/>
      <w:sz w:val="22"/>
      <w:szCs w:val="22"/>
      <w:lang w:val="en-GB" w:eastAsia="en-US"/>
    </w:rPr>
  </w:style>
  <w:style w:type="paragraph" w:customStyle="1" w:styleId="kopjevet">
    <w:name w:val="kopje vet"/>
    <w:basedOn w:val="Standaard"/>
    <w:rsid w:val="007D6F1B"/>
    <w:pPr>
      <w:keepNext/>
      <w:keepLines/>
      <w:spacing w:after="0" w:line="280" w:lineRule="atLeast"/>
      <w:ind w:left="357" w:hanging="357"/>
    </w:pPr>
    <w:rPr>
      <w:rFonts w:eastAsia="Times New Roman" w:cs="Arial"/>
      <w:b/>
      <w:sz w:val="20"/>
      <w:szCs w:val="20"/>
      <w:lang w:eastAsia="nl-NL"/>
    </w:rPr>
  </w:style>
  <w:style w:type="character" w:customStyle="1" w:styleId="Kop3Char">
    <w:name w:val="Kop 3 Char"/>
    <w:link w:val="Kop3"/>
    <w:rsid w:val="0082092D"/>
    <w:rPr>
      <w:rFonts w:ascii="Calibri Light" w:eastAsia="Times New Roman" w:hAnsi="Calibri Light" w:cs="Times New Roman"/>
      <w:color w:val="1F4D78"/>
      <w:sz w:val="24"/>
      <w:szCs w:val="24"/>
      <w:lang w:val="en-GB" w:eastAsia="en-US"/>
    </w:rPr>
  </w:style>
  <w:style w:type="paragraph" w:styleId="Tekstopmerking">
    <w:name w:val="annotation text"/>
    <w:basedOn w:val="Standaard"/>
    <w:link w:val="TekstopmerkingChar"/>
    <w:semiHidden/>
    <w:rsid w:val="00BC07C0"/>
    <w:pPr>
      <w:spacing w:after="0" w:line="280" w:lineRule="atLeast"/>
    </w:pPr>
    <w:rPr>
      <w:rFonts w:eastAsia="Times New Roman"/>
      <w:sz w:val="20"/>
      <w:szCs w:val="20"/>
      <w:lang w:val="x-none" w:eastAsia="x-none"/>
    </w:rPr>
  </w:style>
  <w:style w:type="character" w:customStyle="1" w:styleId="TekstopmerkingChar">
    <w:name w:val="Tekst opmerking Char"/>
    <w:link w:val="Tekstopmerking"/>
    <w:semiHidden/>
    <w:rsid w:val="00BC07C0"/>
    <w:rPr>
      <w:rFonts w:ascii="Arial" w:eastAsia="Times New Roman" w:hAnsi="Arial"/>
      <w:lang w:val="x-none" w:eastAsia="x-none"/>
    </w:rPr>
  </w:style>
  <w:style w:type="paragraph" w:customStyle="1" w:styleId="PSMkop2">
    <w:name w:val="PSM kop 2"/>
    <w:basedOn w:val="Kop2"/>
    <w:link w:val="PSMkop2Char"/>
    <w:qFormat/>
    <w:rsid w:val="00BC07C0"/>
    <w:pPr>
      <w:spacing w:before="0" w:line="300" w:lineRule="exact"/>
    </w:pPr>
    <w:rPr>
      <w:rFonts w:ascii="Calibri" w:hAnsi="Calibri" w:cs="Calibri"/>
      <w:color w:val="00B050"/>
      <w:sz w:val="28"/>
    </w:rPr>
  </w:style>
  <w:style w:type="paragraph" w:customStyle="1" w:styleId="PSMkop4">
    <w:name w:val="PSM kop 4"/>
    <w:basedOn w:val="Kop1"/>
    <w:link w:val="PSMkop4Char"/>
    <w:rsid w:val="00BC07C0"/>
    <w:pPr>
      <w:pBdr>
        <w:bottom w:val="single" w:sz="6" w:space="1" w:color="auto"/>
      </w:pBdr>
      <w:spacing w:before="0" w:line="300" w:lineRule="exact"/>
    </w:pPr>
    <w:rPr>
      <w:rFonts w:ascii="Calibri" w:hAnsi="Calibri" w:cs="Calibri"/>
      <w:color w:val="00B050"/>
    </w:rPr>
  </w:style>
  <w:style w:type="character" w:customStyle="1" w:styleId="PSMkop2Char">
    <w:name w:val="PSM kop 2 Char"/>
    <w:link w:val="PSMkop2"/>
    <w:rsid w:val="00BC07C0"/>
    <w:rPr>
      <w:rFonts w:ascii="Arial" w:eastAsia="Times New Roman" w:hAnsi="Arial" w:cs="Calibri"/>
      <w:b/>
      <w:bCs/>
      <w:color w:val="00B050"/>
      <w:sz w:val="28"/>
      <w:szCs w:val="26"/>
      <w:lang w:val="en-GB" w:eastAsia="en-US"/>
    </w:rPr>
  </w:style>
  <w:style w:type="paragraph" w:customStyle="1" w:styleId="PSMonderkop">
    <w:name w:val="PSM onderkop"/>
    <w:basedOn w:val="Kop3"/>
    <w:link w:val="PSMonderkopChar"/>
    <w:rsid w:val="00BC07C0"/>
    <w:pPr>
      <w:spacing w:before="0" w:line="300" w:lineRule="exact"/>
    </w:pPr>
    <w:rPr>
      <w:rFonts w:ascii="Calibri" w:hAnsi="Calibri" w:cs="Calibri"/>
      <w:color w:val="00B050"/>
    </w:rPr>
  </w:style>
  <w:style w:type="character" w:customStyle="1" w:styleId="PSMkop4Char">
    <w:name w:val="PSM kop 4 Char"/>
    <w:link w:val="PSMkop4"/>
    <w:rsid w:val="00BC07C0"/>
    <w:rPr>
      <w:rFonts w:ascii="Arial" w:eastAsia="Times New Roman" w:hAnsi="Arial" w:cs="Calibri"/>
      <w:b/>
      <w:bCs/>
      <w:color w:val="00B050"/>
      <w:sz w:val="32"/>
      <w:szCs w:val="28"/>
      <w:lang w:val="en-GB" w:eastAsia="en-US"/>
    </w:rPr>
  </w:style>
  <w:style w:type="paragraph" w:customStyle="1" w:styleId="PSMnr">
    <w:name w:val="PSM nr"/>
    <w:basedOn w:val="Koptekst"/>
    <w:link w:val="PSMnrChar"/>
    <w:qFormat/>
    <w:rsid w:val="0015094E"/>
    <w:rPr>
      <w:rFonts w:ascii="Calibri" w:hAnsi="Calibri" w:cs="Calibri"/>
      <w:b/>
      <w:color w:val="000000"/>
      <w:sz w:val="96"/>
    </w:rPr>
  </w:style>
  <w:style w:type="character" w:customStyle="1" w:styleId="PSMonderkopChar">
    <w:name w:val="PSM onderkop Char"/>
    <w:link w:val="PSMonderkop"/>
    <w:rsid w:val="00BC07C0"/>
    <w:rPr>
      <w:rFonts w:ascii="Calibri Light" w:eastAsia="Times New Roman" w:hAnsi="Calibri Light" w:cs="Calibri"/>
      <w:color w:val="00B050"/>
      <w:sz w:val="24"/>
      <w:szCs w:val="24"/>
      <w:lang w:val="en-GB" w:eastAsia="en-US"/>
    </w:rPr>
  </w:style>
  <w:style w:type="paragraph" w:customStyle="1" w:styleId="PSMkop3">
    <w:name w:val="PSM kop 3"/>
    <w:basedOn w:val="PSMonderkop"/>
    <w:link w:val="PSMkop3Char"/>
    <w:qFormat/>
    <w:rsid w:val="0015094E"/>
    <w:pPr>
      <w:ind w:left="170"/>
    </w:pPr>
  </w:style>
  <w:style w:type="character" w:customStyle="1" w:styleId="PSMnrChar">
    <w:name w:val="PSM nr Char"/>
    <w:link w:val="PSMnr"/>
    <w:rsid w:val="0015094E"/>
    <w:rPr>
      <w:rFonts w:cs="Calibri"/>
      <w:b/>
      <w:color w:val="000000"/>
      <w:sz w:val="96"/>
      <w:szCs w:val="22"/>
      <w:lang w:eastAsia="en-US"/>
    </w:rPr>
  </w:style>
  <w:style w:type="paragraph" w:customStyle="1" w:styleId="PSMtitel">
    <w:name w:val="PSM titel"/>
    <w:basedOn w:val="PSMkop4"/>
    <w:link w:val="PSMtitelChar"/>
    <w:qFormat/>
    <w:rsid w:val="0015094E"/>
    <w:pPr>
      <w:spacing w:line="400" w:lineRule="exact"/>
    </w:pPr>
    <w:rPr>
      <w:sz w:val="40"/>
    </w:rPr>
  </w:style>
  <w:style w:type="character" w:customStyle="1" w:styleId="PSMkop3Char">
    <w:name w:val="PSM kop 3 Char"/>
    <w:link w:val="PSMkop3"/>
    <w:rsid w:val="0015094E"/>
    <w:rPr>
      <w:rFonts w:ascii="Calibri Light" w:eastAsia="Times New Roman" w:hAnsi="Calibri Light" w:cs="Calibri"/>
      <w:color w:val="00B050"/>
      <w:sz w:val="24"/>
      <w:szCs w:val="24"/>
      <w:lang w:val="en-GB" w:eastAsia="en-US"/>
    </w:rPr>
  </w:style>
  <w:style w:type="character" w:customStyle="1" w:styleId="PSMtitelChar">
    <w:name w:val="PSM titel Char"/>
    <w:link w:val="PSMtitel"/>
    <w:rsid w:val="0015094E"/>
    <w:rPr>
      <w:rFonts w:ascii="Arial" w:eastAsia="Times New Roman" w:hAnsi="Arial" w:cs="Calibri"/>
      <w:b/>
      <w:bCs/>
      <w:color w:val="00B050"/>
      <w:sz w:val="40"/>
      <w:szCs w:val="28"/>
      <w:lang w:val="en-GB" w:eastAsia="en-US"/>
    </w:rPr>
  </w:style>
  <w:style w:type="paragraph" w:customStyle="1" w:styleId="PSMtekst">
    <w:name w:val="PSM tekst"/>
    <w:basedOn w:val="Standaard"/>
    <w:link w:val="PSMtekstChar"/>
    <w:qFormat/>
    <w:rsid w:val="0091555B"/>
    <w:pPr>
      <w:spacing w:after="0" w:line="300" w:lineRule="exact"/>
    </w:pPr>
    <w:rPr>
      <w:rFonts w:ascii="Calibri" w:hAnsi="Calibri" w:cs="Calibri"/>
    </w:rPr>
  </w:style>
  <w:style w:type="character" w:customStyle="1" w:styleId="PSMtekstChar">
    <w:name w:val="PSM tekst Char"/>
    <w:link w:val="PSMtekst"/>
    <w:rsid w:val="0091555B"/>
    <w:rPr>
      <w:rFonts w:cs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m\Downloads\Template_Geokoffer_aarde_brui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Template_Geokoffer_aarde_bruin</Template>
  <TotalTime>4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Delft</Company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Voordendag</dc:creator>
  <cp:keywords/>
  <cp:lastModifiedBy>Wim Sonneveld - TNW</cp:lastModifiedBy>
  <cp:revision>6</cp:revision>
  <cp:lastPrinted>2019-04-02T08:09:00Z</cp:lastPrinted>
  <dcterms:created xsi:type="dcterms:W3CDTF">2019-01-11T16:05:00Z</dcterms:created>
  <dcterms:modified xsi:type="dcterms:W3CDTF">2019-04-02T08:10:00Z</dcterms:modified>
</cp:coreProperties>
</file>